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4983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"/>
        <w:gridCol w:w="760"/>
        <w:gridCol w:w="1905"/>
        <w:gridCol w:w="451"/>
        <w:gridCol w:w="1027"/>
        <w:gridCol w:w="724"/>
        <w:gridCol w:w="766"/>
        <w:gridCol w:w="1540"/>
        <w:gridCol w:w="2658"/>
        <w:gridCol w:w="303"/>
      </w:tblGrid>
      <w:tr w:rsidR="000F231A" w14:paraId="26815B03" w14:textId="77777777" w:rsidTr="00BB5676">
        <w:trPr>
          <w:trHeight w:val="336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51EA5AAD" w14:textId="77777777" w:rsidR="006F6C9A" w:rsidRPr="006F6C9A" w:rsidRDefault="006F6C9A" w:rsidP="006F6C9A"/>
        </w:tc>
        <w:tc>
          <w:tcPr>
            <w:tcW w:w="1277" w:type="pct"/>
            <w:gridSpan w:val="2"/>
            <w:tcBorders>
              <w:top w:val="nil"/>
              <w:bottom w:val="nil"/>
            </w:tcBorders>
          </w:tcPr>
          <w:p w14:paraId="26A57D56" w14:textId="77777777" w:rsidR="006F6C9A" w:rsidRPr="006F6C9A" w:rsidRDefault="006F6C9A" w:rsidP="006F6C9A"/>
        </w:tc>
        <w:tc>
          <w:tcPr>
            <w:tcW w:w="708" w:type="pct"/>
            <w:gridSpan w:val="2"/>
            <w:tcBorders>
              <w:top w:val="nil"/>
              <w:bottom w:val="nil"/>
            </w:tcBorders>
          </w:tcPr>
          <w:p w14:paraId="35C60198" w14:textId="77777777" w:rsidR="006F6C9A" w:rsidRPr="006F6C9A" w:rsidRDefault="006F6C9A" w:rsidP="006F6C9A"/>
        </w:tc>
        <w:tc>
          <w:tcPr>
            <w:tcW w:w="714" w:type="pct"/>
            <w:gridSpan w:val="2"/>
            <w:tcBorders>
              <w:top w:val="nil"/>
              <w:bottom w:val="nil"/>
            </w:tcBorders>
          </w:tcPr>
          <w:p w14:paraId="0837E449" w14:textId="77777777" w:rsidR="006F6C9A" w:rsidRPr="006F6C9A" w:rsidRDefault="006F6C9A" w:rsidP="006F6C9A"/>
        </w:tc>
        <w:tc>
          <w:tcPr>
            <w:tcW w:w="738" w:type="pct"/>
            <w:tcBorders>
              <w:top w:val="nil"/>
              <w:bottom w:val="nil"/>
            </w:tcBorders>
          </w:tcPr>
          <w:p w14:paraId="633D839B" w14:textId="77777777" w:rsidR="006F6C9A" w:rsidRPr="006F6C9A" w:rsidRDefault="006F6C9A" w:rsidP="006F6C9A"/>
        </w:tc>
        <w:tc>
          <w:tcPr>
            <w:tcW w:w="1274" w:type="pct"/>
            <w:tcBorders>
              <w:top w:val="nil"/>
              <w:bottom w:val="nil"/>
            </w:tcBorders>
          </w:tcPr>
          <w:p w14:paraId="49EECF43" w14:textId="77777777" w:rsidR="006F6C9A" w:rsidRPr="006F6C9A" w:rsidRDefault="006F6C9A" w:rsidP="006F6C9A"/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69922424" w14:textId="77777777" w:rsidR="006F6C9A" w:rsidRPr="006F6C9A" w:rsidRDefault="006F6C9A" w:rsidP="006F6C9A"/>
        </w:tc>
      </w:tr>
      <w:tr w:rsidR="00FC700B" w:rsidRPr="0002028F" w14:paraId="3F006968" w14:textId="77777777" w:rsidTr="00AD7C8F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4B8D4513" w14:textId="512231AC" w:rsidR="00FC700B" w:rsidRPr="0002028F" w:rsidRDefault="00FC700B" w:rsidP="00FE4008"/>
        </w:tc>
        <w:tc>
          <w:tcPr>
            <w:tcW w:w="4711" w:type="pct"/>
            <w:gridSpan w:val="8"/>
            <w:tcBorders>
              <w:top w:val="nil"/>
            </w:tcBorders>
            <w:vAlign w:val="center"/>
          </w:tcPr>
          <w:p w14:paraId="059FD295" w14:textId="15A57FE1" w:rsidR="00FC700B" w:rsidRPr="0002028F" w:rsidRDefault="002F752B" w:rsidP="00FC700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278A52" wp14:editId="3AB74518">
                  <wp:extent cx="684462" cy="283464"/>
                  <wp:effectExtent l="0" t="0" r="0" b="2540"/>
                  <wp:docPr id="121336623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2" cy="283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5F5E4816" w14:textId="77777777" w:rsidR="00FC700B" w:rsidRPr="0002028F" w:rsidRDefault="00FC700B" w:rsidP="00FE4008"/>
        </w:tc>
      </w:tr>
      <w:tr w:rsidR="000F231A" w:rsidRPr="0002028F" w14:paraId="2E81A4DB" w14:textId="77777777" w:rsidTr="00BB5676">
        <w:trPr>
          <w:trHeight w:val="755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0DD88676" w14:textId="27D87232" w:rsidR="00FC700B" w:rsidRPr="0002028F" w:rsidRDefault="00AD7C8F" w:rsidP="00FE4008">
            <w:r w:rsidRPr="0002028F"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6BEEFF77" wp14:editId="044C4CE3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20765</wp:posOffset>
                  </wp:positionV>
                  <wp:extent cx="457200" cy="485775"/>
                  <wp:effectExtent l="0" t="0" r="0" b="9525"/>
                  <wp:wrapNone/>
                  <wp:docPr id="1" name="Picture 3" descr="NIS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S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" w:type="pct"/>
          </w:tcPr>
          <w:p w14:paraId="46AB21E0" w14:textId="77777777" w:rsidR="00FC700B" w:rsidRPr="0002028F" w:rsidRDefault="00FC700B" w:rsidP="00FE4008"/>
        </w:tc>
        <w:tc>
          <w:tcPr>
            <w:tcW w:w="3073" w:type="pct"/>
            <w:gridSpan w:val="6"/>
            <w:vAlign w:val="bottom"/>
          </w:tcPr>
          <w:p w14:paraId="2E3F7361" w14:textId="77777777" w:rsidR="00FC700B" w:rsidRPr="002F752B" w:rsidRDefault="00FC700B" w:rsidP="00FC700B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D11383B" w14:textId="77777777" w:rsidR="006F56EB" w:rsidRPr="006F56EB" w:rsidRDefault="006F56EB" w:rsidP="006F56EB">
            <w:pPr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</w:pPr>
            <w:r w:rsidRPr="006F56EB"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  <w:t>Civil Aviation Authority</w:t>
            </w:r>
          </w:p>
          <w:p w14:paraId="78929CC3" w14:textId="18A73C87" w:rsidR="00FC700B" w:rsidRPr="0002028F" w:rsidRDefault="006F56EB" w:rsidP="006F56EB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6F56EB"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  <w:t>Republic of Maldives</w:t>
            </w:r>
          </w:p>
        </w:tc>
        <w:tc>
          <w:tcPr>
            <w:tcW w:w="1274" w:type="pct"/>
            <w:vAlign w:val="bottom"/>
          </w:tcPr>
          <w:p w14:paraId="2B94EAE3" w14:textId="2F6FA097" w:rsidR="00FC700B" w:rsidRPr="002F752B" w:rsidRDefault="006F56EB" w:rsidP="00426505">
            <w:pPr>
              <w:ind w:right="-107"/>
              <w:jc w:val="right"/>
              <w:rPr>
                <w:rFonts w:ascii="Open Sans" w:hAnsi="Open Sans" w:cs="Open Sans"/>
                <w:sz w:val="20"/>
                <w:szCs w:val="20"/>
              </w:rPr>
            </w:pPr>
            <w:r w:rsidRPr="006F56EB"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  <w:t xml:space="preserve">CAA Form </w:t>
            </w:r>
            <w:r>
              <w:rPr>
                <w:rFonts w:ascii="Open Sans" w:eastAsia="Gill Sans" w:hAnsi="Open Sans" w:cs="Open Sans"/>
                <w:sz w:val="20"/>
                <w:szCs w:val="20"/>
                <w:lang w:val="de-DE" w:eastAsia="de-DE"/>
              </w:rPr>
              <w:t>21</w:t>
            </w: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0B03DEA9" w14:textId="77777777" w:rsidR="00FC700B" w:rsidRPr="0002028F" w:rsidRDefault="00FC700B" w:rsidP="00FE4008">
            <w:pPr>
              <w:rPr>
                <w:rFonts w:ascii="Gill Sans MT Pro Heavy" w:hAnsi="Gill Sans MT Pro Heavy"/>
              </w:rPr>
            </w:pPr>
          </w:p>
        </w:tc>
      </w:tr>
      <w:tr w:rsidR="000F231A" w:rsidRPr="0002028F" w14:paraId="716E1932" w14:textId="77777777" w:rsidTr="00BB5676">
        <w:trPr>
          <w:trHeight w:val="31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3E9E2686" w14:textId="77777777" w:rsidR="00FC700B" w:rsidRPr="0002028F" w:rsidRDefault="00FC700B" w:rsidP="00FE4008"/>
        </w:tc>
        <w:tc>
          <w:tcPr>
            <w:tcW w:w="1277" w:type="pct"/>
            <w:gridSpan w:val="2"/>
          </w:tcPr>
          <w:p w14:paraId="5438A8A9" w14:textId="77777777" w:rsidR="00FC700B" w:rsidRPr="00F0436E" w:rsidRDefault="00FC700B" w:rsidP="00FE4008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708" w:type="pct"/>
            <w:gridSpan w:val="2"/>
            <w:vAlign w:val="center"/>
          </w:tcPr>
          <w:p w14:paraId="1CAB4E43" w14:textId="77777777" w:rsidR="00FC700B" w:rsidRPr="0002028F" w:rsidRDefault="00FC700B" w:rsidP="00262CE3">
            <w:pPr>
              <w:jc w:val="center"/>
              <w:rPr>
                <w:rFonts w:ascii="Open Sans Extrabold" w:hAnsi="Open Sans Extrabold" w:cs="Open Sans Extrabold"/>
                <w:sz w:val="16"/>
                <w:szCs w:val="16"/>
              </w:rPr>
            </w:pPr>
          </w:p>
        </w:tc>
        <w:tc>
          <w:tcPr>
            <w:tcW w:w="714" w:type="pct"/>
            <w:gridSpan w:val="2"/>
            <w:vAlign w:val="center"/>
          </w:tcPr>
          <w:p w14:paraId="72E62545" w14:textId="77777777" w:rsidR="00FC700B" w:rsidRPr="0002028F" w:rsidRDefault="00FC700B" w:rsidP="00262CE3">
            <w:pPr>
              <w:jc w:val="center"/>
              <w:rPr>
                <w:rFonts w:ascii="Open Sans Extrabold" w:hAnsi="Open Sans Extrabold" w:cs="Open Sans Extrabold"/>
                <w:sz w:val="16"/>
                <w:szCs w:val="16"/>
              </w:rPr>
            </w:pPr>
          </w:p>
        </w:tc>
        <w:tc>
          <w:tcPr>
            <w:tcW w:w="738" w:type="pct"/>
            <w:vAlign w:val="center"/>
          </w:tcPr>
          <w:p w14:paraId="0230CC78" w14:textId="77777777" w:rsidR="00FC700B" w:rsidRPr="0002028F" w:rsidRDefault="00FC700B" w:rsidP="00262CE3">
            <w:pPr>
              <w:jc w:val="center"/>
              <w:rPr>
                <w:rFonts w:ascii="Open Sans Extrabold" w:hAnsi="Open Sans Extrabold" w:cs="Open Sans Extrabold"/>
                <w:sz w:val="16"/>
                <w:szCs w:val="16"/>
              </w:rPr>
            </w:pPr>
          </w:p>
        </w:tc>
        <w:tc>
          <w:tcPr>
            <w:tcW w:w="1274" w:type="pct"/>
          </w:tcPr>
          <w:p w14:paraId="2520C993" w14:textId="77777777" w:rsidR="00FC700B" w:rsidRPr="0002028F" w:rsidRDefault="00FC700B" w:rsidP="00FE4008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75E1C5CC" w14:textId="77777777" w:rsidR="00FC700B" w:rsidRPr="0002028F" w:rsidRDefault="00FC700B" w:rsidP="00FE4008">
            <w:pPr>
              <w:rPr>
                <w:rFonts w:ascii="Gill Sans MT Pro Heavy" w:hAnsi="Gill Sans MT Pro Heavy"/>
              </w:rPr>
            </w:pPr>
          </w:p>
        </w:tc>
      </w:tr>
      <w:tr w:rsidR="00FC700B" w:rsidRPr="0002028F" w14:paraId="0CE92A3D" w14:textId="77777777" w:rsidTr="00CB2FF1">
        <w:trPr>
          <w:trHeight w:val="576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27C97732" w14:textId="77777777" w:rsidR="00FC700B" w:rsidRPr="0002028F" w:rsidRDefault="00FC700B" w:rsidP="00FE4008"/>
        </w:tc>
        <w:tc>
          <w:tcPr>
            <w:tcW w:w="4711" w:type="pct"/>
            <w:gridSpan w:val="8"/>
            <w:shd w:val="clear" w:color="auto" w:fill="F2F2F2" w:themeFill="background1" w:themeFillShade="F2"/>
            <w:vAlign w:val="center"/>
          </w:tcPr>
          <w:p w14:paraId="76EE7F85" w14:textId="77777777" w:rsidR="00FC700B" w:rsidRPr="002F752B" w:rsidRDefault="00426505" w:rsidP="00426505">
            <w:pPr>
              <w:jc w:val="center"/>
              <w:rPr>
                <w:rFonts w:ascii="Open Sans Light" w:hAnsi="Open Sans Light" w:cs="Open Sans Light"/>
                <w:sz w:val="28"/>
                <w:szCs w:val="28"/>
              </w:rPr>
            </w:pPr>
            <w:r w:rsidRPr="002F752B">
              <w:rPr>
                <w:rFonts w:ascii="Open Sans Light" w:hAnsi="Open Sans Light" w:cs="Open Sans Light"/>
                <w:sz w:val="28"/>
                <w:szCs w:val="28"/>
              </w:rPr>
              <w:t>APPLICATION FOR A PERMIT TO FLY</w:t>
            </w: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369F00A9" w14:textId="77777777" w:rsidR="00FC700B" w:rsidRPr="0002028F" w:rsidRDefault="00FC700B" w:rsidP="00FE4008">
            <w:pPr>
              <w:rPr>
                <w:rFonts w:ascii="Gill Sans MT Pro Heavy" w:hAnsi="Gill Sans MT Pro Heavy"/>
              </w:rPr>
            </w:pPr>
          </w:p>
        </w:tc>
      </w:tr>
      <w:tr w:rsidR="00FC700B" w:rsidRPr="0002028F" w14:paraId="5843B9EC" w14:textId="77777777" w:rsidTr="00AD7C8F">
        <w:trPr>
          <w:trHeight w:val="296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68062DA4" w14:textId="77777777" w:rsidR="00FC700B" w:rsidRPr="0002028F" w:rsidRDefault="00FC700B" w:rsidP="00FE4008"/>
        </w:tc>
        <w:tc>
          <w:tcPr>
            <w:tcW w:w="4711" w:type="pct"/>
            <w:gridSpan w:val="8"/>
            <w:tcBorders>
              <w:bottom w:val="single" w:sz="4" w:space="0" w:color="auto"/>
            </w:tcBorders>
          </w:tcPr>
          <w:p w14:paraId="398E254B" w14:textId="068EBF91" w:rsidR="00C44C8B" w:rsidRPr="00C44C8B" w:rsidRDefault="00C44C8B" w:rsidP="00C44C8B">
            <w:pPr>
              <w:spacing w:after="120"/>
              <w:jc w:val="both"/>
              <w:rPr>
                <w:rFonts w:ascii="Open Sans" w:hAnsi="Open Sans" w:cs="Open Sans"/>
                <w:sz w:val="20"/>
                <w:szCs w:val="22"/>
              </w:rPr>
            </w:pPr>
            <w:r w:rsidRPr="00C44C8B">
              <w:rPr>
                <w:rFonts w:ascii="Open Sans" w:hAnsi="Open Sans" w:cs="Open Sans"/>
                <w:sz w:val="20"/>
                <w:szCs w:val="22"/>
              </w:rPr>
              <w:t>This application should be sent by email (preferred) or regular mail to the CAA. Contact details of the CAA can be found on the CAA website https://caa.gov.mv/contact.</w:t>
            </w:r>
          </w:p>
          <w:p w14:paraId="5011D15B" w14:textId="1D3979A0" w:rsidR="00FC700B" w:rsidRPr="00F0436E" w:rsidRDefault="00C44C8B" w:rsidP="00C44C8B">
            <w:pPr>
              <w:spacing w:after="120"/>
              <w:jc w:val="both"/>
              <w:rPr>
                <w:rFonts w:ascii="Open Sans" w:hAnsi="Open Sans" w:cs="Open Sans"/>
              </w:rPr>
            </w:pPr>
            <w:r w:rsidRPr="00C44C8B">
              <w:rPr>
                <w:rFonts w:ascii="Open Sans" w:hAnsi="Open Sans" w:cs="Open Sans"/>
                <w:sz w:val="20"/>
                <w:szCs w:val="22"/>
              </w:rPr>
              <w:t>airworthiness@caa.gov.mv</w:t>
            </w: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569975A9" w14:textId="77777777" w:rsidR="00FC700B" w:rsidRPr="0002028F" w:rsidRDefault="00FC700B" w:rsidP="00FE4008"/>
        </w:tc>
      </w:tr>
      <w:tr w:rsidR="00AD7C8F" w:rsidRPr="0002028F" w14:paraId="0F1117F6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right w:val="single" w:sz="4" w:space="0" w:color="auto"/>
            </w:tcBorders>
          </w:tcPr>
          <w:p w14:paraId="3940714B" w14:textId="77777777" w:rsidR="00426505" w:rsidRPr="0002028F" w:rsidRDefault="00426505" w:rsidP="00FE4008"/>
        </w:tc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2CEC" w14:textId="77777777" w:rsidR="00426505" w:rsidRPr="0002028F" w:rsidRDefault="00426505" w:rsidP="00426505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1. Applicant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Name of applicant"/>
            <w:id w:val="1822776886"/>
            <w:lock w:val="sdtLocked"/>
            <w:placeholder>
              <w:docPart w:val="BF3E789E0B1C44FF8394F1FA772F1E61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D936267" w14:textId="1C3BA38B" w:rsidR="00426505" w:rsidRPr="000F231A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name of applicant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right w:val="nil"/>
            </w:tcBorders>
          </w:tcPr>
          <w:p w14:paraId="7A32EF3E" w14:textId="77777777" w:rsidR="00426505" w:rsidRPr="0002028F" w:rsidRDefault="00426505" w:rsidP="00FE4008"/>
        </w:tc>
      </w:tr>
      <w:tr w:rsidR="00CC2722" w:rsidRPr="0002028F" w14:paraId="16F78104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D0E45A" w14:textId="77777777" w:rsidR="00CC2722" w:rsidRPr="0002028F" w:rsidRDefault="00CC2722" w:rsidP="00CC2722"/>
        </w:tc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1C12" w14:textId="1D744A5B" w:rsidR="00CC2722" w:rsidRPr="0002028F" w:rsidRDefault="00CC2722" w:rsidP="00CC2722">
            <w:pPr>
              <w:rPr>
                <w:rFonts w:ascii="Open Sans Extrabold" w:hAnsi="Open Sans Extrabold" w:cs="Open Sans Extrabold"/>
                <w:i/>
                <w:iCs/>
                <w:sz w:val="16"/>
                <w:szCs w:val="16"/>
              </w:rPr>
            </w:pPr>
            <w:r>
              <w:rPr>
                <w:rFonts w:ascii="Open Sans Extrabold" w:hAnsi="Open Sans Extrabold" w:cs="Open Sans Extrabold"/>
                <w:sz w:val="16"/>
                <w:szCs w:val="16"/>
              </w:rPr>
              <w:t xml:space="preserve">2. 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Aircraft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N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ationality and</w:t>
            </w:r>
            <w:r>
              <w:rPr>
                <w:rFonts w:ascii="Open Sans Extrabold" w:hAnsi="Open Sans Extrabold" w:cs="Open Sans Extrabold"/>
                <w:sz w:val="16"/>
                <w:szCs w:val="16"/>
              </w:rPr>
              <w:t xml:space="preserve">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I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dentification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M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arks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Enter aircraft nationality and identification marks"/>
            <w:id w:val="-532422716"/>
            <w:placeholder>
              <w:docPart w:val="A77A63EA88AC4CE789FCC84BF9BD0F55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A2D467" w14:textId="39BCD617" w:rsidR="00CC2722" w:rsidRPr="000F231A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aircraft nationality and identification marks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BB429E" w14:textId="77777777" w:rsidR="00CC2722" w:rsidRPr="0002028F" w:rsidRDefault="00CC2722" w:rsidP="00CC2722"/>
        </w:tc>
      </w:tr>
      <w:tr w:rsidR="00CC2722" w:rsidRPr="0002028F" w14:paraId="5EAD7DB4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1D3339" w14:textId="77777777" w:rsidR="00CC2722" w:rsidRPr="0002028F" w:rsidRDefault="00CC2722" w:rsidP="00CC2722"/>
        </w:tc>
        <w:tc>
          <w:tcPr>
            <w:tcW w:w="149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2D118" w14:textId="64462AA8" w:rsidR="00CC2722" w:rsidRPr="0002028F" w:rsidRDefault="00CC2722" w:rsidP="00CC2722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3. Aircraft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O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wner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[Name of applicant]"/>
            <w:id w:val="-2065326537"/>
            <w:placeholder>
              <w:docPart w:val="DD23217EE0C545ABB8DBB0BD4623D7A7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5C792E" w14:textId="761D787C" w:rsidR="00CC2722" w:rsidRPr="000F231A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name of aircraft owner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A1D677" w14:textId="77777777" w:rsidR="00CC2722" w:rsidRPr="0002028F" w:rsidRDefault="00CC2722" w:rsidP="00CC2722"/>
        </w:tc>
      </w:tr>
      <w:tr w:rsidR="00CC2722" w:rsidRPr="0002028F" w14:paraId="5CED2BE6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BC4080" w14:textId="77777777" w:rsidR="00CC2722" w:rsidRPr="0002028F" w:rsidRDefault="00CC2722" w:rsidP="00CC2722"/>
        </w:tc>
        <w:tc>
          <w:tcPr>
            <w:tcW w:w="149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4DBD" w14:textId="0D4316ED" w:rsidR="00CC2722" w:rsidRPr="0002028F" w:rsidRDefault="00CC2722" w:rsidP="00CC2722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4. Aircraft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M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anufacturer/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T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ype 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Enter name of aircraft owner"/>
            <w:id w:val="-615216333"/>
            <w:placeholder>
              <w:docPart w:val="E45CBB069C10415AA510EC648E7430C3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C9F9F7" w14:textId="1E0F179E" w:rsidR="00CC2722" w:rsidRPr="000F231A" w:rsidRDefault="00846BA9" w:rsidP="00EA4AA1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name of aircraft manufacturer/type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75C4F" w14:textId="77777777" w:rsidR="00CC2722" w:rsidRPr="0002028F" w:rsidRDefault="00CC2722" w:rsidP="00CC2722"/>
        </w:tc>
      </w:tr>
      <w:tr w:rsidR="00CC2722" w:rsidRPr="0002028F" w14:paraId="6F844C95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B9F14C" w14:textId="77777777" w:rsidR="00CC2722" w:rsidRPr="0002028F" w:rsidRDefault="00CC2722" w:rsidP="00CC2722"/>
        </w:tc>
        <w:tc>
          <w:tcPr>
            <w:tcW w:w="149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AA2D0" w14:textId="2FEFD34C" w:rsidR="00CC2722" w:rsidRPr="0002028F" w:rsidRDefault="00CC2722" w:rsidP="00CC2722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5. Serial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N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umber(s)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Enter aircraft serial number(s)"/>
            <w:id w:val="-534580186"/>
            <w:placeholder>
              <w:docPart w:val="3ED3E11EDFD2407A9C463BBDE47ECA9A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F4D3DE" w14:textId="23630E9A" w:rsidR="00CC2722" w:rsidRPr="000F231A" w:rsidRDefault="00846BA9" w:rsidP="00EA4AA1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aircraft serial number(s)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709801" w14:textId="77777777" w:rsidR="00CC2722" w:rsidRPr="0002028F" w:rsidRDefault="00CC2722" w:rsidP="00CC2722"/>
        </w:tc>
      </w:tr>
      <w:tr w:rsidR="00CC2722" w:rsidRPr="0002028F" w14:paraId="5ADAAB9C" w14:textId="77777777" w:rsidTr="00BB567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417AD176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FC273E9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01E57589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5CFB8FA6" w14:textId="77777777" w:rsidTr="00E815AE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66B46" w14:textId="77777777" w:rsidR="00CC2722" w:rsidRPr="0002028F" w:rsidRDefault="00CC2722" w:rsidP="00CC2722"/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7E209E" w14:textId="77777777" w:rsidR="00CC2722" w:rsidRPr="0002028F" w:rsidRDefault="00CC2722" w:rsidP="00E815AE"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6. Purpose of Flight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B60C1D" w14:textId="77777777" w:rsidR="00CC2722" w:rsidRPr="0002028F" w:rsidRDefault="00CC2722" w:rsidP="00CC2722"/>
        </w:tc>
      </w:tr>
      <w:tr w:rsidR="00CC2722" w:rsidRPr="0002028F" w14:paraId="22DA9529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C2A859" w14:textId="77777777" w:rsidR="00CC2722" w:rsidRPr="0002028F" w:rsidRDefault="00CC2722" w:rsidP="00CC2722"/>
        </w:tc>
        <w:sdt>
          <w:sdtPr>
            <w:rPr>
              <w:rFonts w:ascii="Open Sans" w:hAnsi="Open Sans" w:cs="Open Sans"/>
              <w:sz w:val="18"/>
              <w:szCs w:val="18"/>
            </w:rPr>
            <w:tag w:val="Purpose of Flight"/>
            <w:id w:val="-651065959"/>
            <w:placeholder>
              <w:docPart w:val="D9442659008647458DD469C2C5E8CFFD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AADA8FB" w14:textId="77777777" w:rsidR="00846BA9" w:rsidRPr="003805EB" w:rsidRDefault="00846BA9" w:rsidP="003805EB">
                <w:pPr>
                  <w:rPr>
                    <w:rFonts w:ascii="Open Sans" w:hAnsi="Open Sans" w:cs="Open Sans"/>
                    <w:sz w:val="20"/>
                    <w:szCs w:val="22"/>
                  </w:rPr>
                </w:pPr>
                <w:r w:rsidRPr="003805EB">
                  <w:rPr>
                    <w:rStyle w:val="PlaceholderChar"/>
                  </w:rPr>
                  <w:t>Use terminology of 21.A.701(a) and add any additional information for accurate description of the purpose, e.g. place, itinerary, duration</w:t>
                </w:r>
              </w:p>
              <w:p w14:paraId="633876A1" w14:textId="77777777" w:rsidR="00846BA9" w:rsidRPr="003805EB" w:rsidRDefault="00846BA9" w:rsidP="003805EB">
                <w:pPr>
                  <w:pStyle w:val="Placeholder"/>
                </w:pPr>
              </w:p>
              <w:p w14:paraId="3F8356EC" w14:textId="082BE957" w:rsidR="00CC2722" w:rsidRPr="003805EB" w:rsidRDefault="00846BA9" w:rsidP="00846BA9">
                <w:pPr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3805EB">
                  <w:rPr>
                    <w:rStyle w:val="PlaceholderChar"/>
                  </w:rPr>
                  <w:t>For an application due to a change of purpose (ref. 21.A.713): reference to initial request and description of new purpose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AA786C" w14:textId="77777777" w:rsidR="00CC2722" w:rsidRPr="0002028F" w:rsidRDefault="00CC2722" w:rsidP="00CC2722"/>
        </w:tc>
      </w:tr>
      <w:tr w:rsidR="00CC2722" w:rsidRPr="0002028F" w14:paraId="619AB08A" w14:textId="77777777" w:rsidTr="00BB567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36991C23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D9472E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C8C68BB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DF4ABC" w:rsidRPr="0002028F" w14:paraId="320F435D" w14:textId="77777777" w:rsidTr="000F231A">
        <w:trPr>
          <w:trHeight w:val="504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737979" w14:textId="77777777" w:rsidR="00DF4ABC" w:rsidRPr="0002028F" w:rsidRDefault="00DF4ABC" w:rsidP="00DF4ABC"/>
        </w:tc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07DA8C" w14:textId="2569AB3F" w:rsidR="00DF4ABC" w:rsidRPr="0002028F" w:rsidRDefault="00DF4ABC" w:rsidP="00DF4ABC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7. Expected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T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arget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D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ate(s) for the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F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light(s) and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D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uration</w:t>
            </w: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Enter expected target date(s) for the flight(s) and duration"/>
            <w:id w:val="-361740720"/>
            <w:placeholder>
              <w:docPart w:val="AB5F8643F798420B92818D6D2F26164B"/>
            </w:placeholder>
            <w:showingPlcHdr/>
            <w15:appearance w15:val="hidden"/>
          </w:sdtPr>
          <w:sdtEndPr/>
          <w:sdtContent>
            <w:tc>
              <w:tcPr>
                <w:tcW w:w="3218" w:type="pct"/>
                <w:gridSpan w:val="5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</w:tcPr>
              <w:p w14:paraId="2357DA31" w14:textId="280F0E2D" w:rsidR="00DF4ABC" w:rsidRPr="003564DB" w:rsidRDefault="00846BA9" w:rsidP="00EA4AA1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Enter expected target date(s) for the flight(s) and duration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A5F84" w14:textId="77777777" w:rsidR="00DF4ABC" w:rsidRPr="0002028F" w:rsidRDefault="00DF4ABC" w:rsidP="00DF4ABC"/>
        </w:tc>
      </w:tr>
      <w:tr w:rsidR="00CC2722" w:rsidRPr="0002028F" w14:paraId="2965800B" w14:textId="77777777" w:rsidTr="00E262A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0E981CBB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AFE7201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1E687BE3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53A22510" w14:textId="77777777" w:rsidTr="00E262A6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DF1E6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5DE79" w14:textId="4EFAA574" w:rsidR="00CC2722" w:rsidRPr="0002028F" w:rsidRDefault="00CC2722" w:rsidP="00E815AE"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8. Aircraft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C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onfiguration as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R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elevant for the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P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 xml:space="preserve">ermit to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F</w:t>
            </w: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ly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147A3C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</w:tr>
      <w:tr w:rsidR="00CC2722" w:rsidRPr="0002028F" w14:paraId="10E6B845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74CBC7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DAB078" w14:textId="3ED7AC15" w:rsidR="00CC2722" w:rsidRPr="006336D5" w:rsidRDefault="00CC2722" w:rsidP="00CC2722">
            <w:pPr>
              <w:jc w:val="both"/>
              <w:rPr>
                <w:rFonts w:ascii="Open Sans" w:hAnsi="Open Sans" w:cs="Open Sans"/>
                <w:sz w:val="18"/>
                <w:szCs w:val="20"/>
              </w:rPr>
            </w:pPr>
            <w:r w:rsidRPr="006336D5">
              <w:rPr>
                <w:rFonts w:ascii="Open Sans Semibold" w:hAnsi="Open Sans Semibold" w:cs="Open Sans Semibold"/>
                <w:sz w:val="18"/>
                <w:szCs w:val="20"/>
              </w:rPr>
              <w:t>8.1 Description of the non-compliance with the applicable airworthiness requirements</w:t>
            </w:r>
            <w:r w:rsidR="007F384E">
              <w:rPr>
                <w:rFonts w:ascii="Open Sans Semibold" w:hAnsi="Open Sans Semibold" w:cs="Open Sans Semibold"/>
                <w:sz w:val="18"/>
                <w:szCs w:val="20"/>
              </w:rPr>
              <w:t>: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B0BA45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</w:tr>
      <w:tr w:rsidR="006336D5" w:rsidRPr="0002028F" w14:paraId="2FEB55A6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14283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Describe non-compliance"/>
            <w:id w:val="-799841958"/>
            <w:placeholder>
              <w:docPart w:val="0DFDB54867A54F0EA2F11E250FCCB478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</w:tcPr>
              <w:p w14:paraId="65A17893" w14:textId="57167D8A" w:rsidR="006336D5" w:rsidRPr="006336D5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Describe non-compliance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9B8933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</w:tr>
      <w:tr w:rsidR="00CC2722" w:rsidRPr="0002028F" w14:paraId="26E0766C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419F56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8AA4DF" w14:textId="68369B87" w:rsidR="00CC2722" w:rsidRPr="006336D5" w:rsidRDefault="00CC2722" w:rsidP="00CC2722">
            <w:pPr>
              <w:jc w:val="both"/>
              <w:rPr>
                <w:rFonts w:ascii="Open Sans Semibold" w:hAnsi="Open Sans Semibold" w:cs="Open Sans Semibold"/>
                <w:sz w:val="18"/>
                <w:szCs w:val="20"/>
              </w:rPr>
            </w:pPr>
            <w:r w:rsidRPr="006336D5">
              <w:rPr>
                <w:rFonts w:ascii="Open Sans Semibold" w:hAnsi="Open Sans Semibold" w:cs="Open Sans Semibold"/>
                <w:sz w:val="18"/>
                <w:szCs w:val="20"/>
              </w:rPr>
              <w:t>8.2 The above aircraft for which a permit to fly is requested is defined in</w:t>
            </w:r>
            <w:r w:rsidR="007F384E">
              <w:rPr>
                <w:rFonts w:ascii="Open Sans Semibold" w:hAnsi="Open Sans Semibold" w:cs="Open Sans Semibold"/>
                <w:sz w:val="18"/>
                <w:szCs w:val="20"/>
              </w:rPr>
              <w:t>: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3D7F4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</w:tr>
      <w:tr w:rsidR="006336D5" w:rsidRPr="0002028F" w14:paraId="73ECABF2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2BCB5A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Add reference to the document(s) identifying the configuration of the aircraft. Same as required in AMC1 21.A.709(b) application approval form 18A or 18B, Box 6"/>
            <w:id w:val="2034995868"/>
            <w:placeholder>
              <w:docPart w:val="1568FD159D604F828AFF7FA14CF22108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nil"/>
                  <w:right w:val="single" w:sz="4" w:space="0" w:color="auto"/>
                </w:tcBorders>
                <w:vAlign w:val="center"/>
              </w:tcPr>
              <w:p w14:paraId="0725056E" w14:textId="458FBF20" w:rsidR="006336D5" w:rsidRPr="006336D5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Add reference to the document(s) identifying the configuration of the aircraft. Same as required in AMC1 21.A.709(b) application approval form 18A or 18B, box 6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4DF63F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</w:tr>
      <w:tr w:rsidR="00CC2722" w:rsidRPr="0002028F" w14:paraId="6BF77B4E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8D53AE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D0224A" w14:textId="62F99103" w:rsidR="00CC2722" w:rsidRPr="006336D5" w:rsidRDefault="00CC2722" w:rsidP="00CC2722">
            <w:pPr>
              <w:jc w:val="both"/>
              <w:rPr>
                <w:rFonts w:ascii="Open Sans Semibold" w:hAnsi="Open Sans Semibold" w:cs="Open Sans Semibold"/>
                <w:sz w:val="18"/>
                <w:szCs w:val="20"/>
              </w:rPr>
            </w:pPr>
            <w:r w:rsidRPr="006336D5">
              <w:rPr>
                <w:rFonts w:ascii="Open Sans Semibold" w:hAnsi="Open Sans Semibold" w:cs="Open Sans Semibold"/>
                <w:sz w:val="18"/>
                <w:szCs w:val="20"/>
              </w:rPr>
              <w:t>8.3 The aircraft is in the following situation related to its maintenance schedule: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C02FD2" w14:textId="77777777" w:rsidR="00CC2722" w:rsidRPr="00082240" w:rsidRDefault="00CC2722" w:rsidP="00CC2722">
            <w:pPr>
              <w:rPr>
                <w:sz w:val="6"/>
                <w:szCs w:val="8"/>
              </w:rPr>
            </w:pPr>
          </w:p>
        </w:tc>
      </w:tr>
      <w:tr w:rsidR="006336D5" w:rsidRPr="0002028F" w14:paraId="2223FEA5" w14:textId="77777777" w:rsidTr="00E262A6">
        <w:trPr>
          <w:trHeight w:val="285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424E62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Describe status"/>
            <w:id w:val="-1487934020"/>
            <w:placeholder>
              <w:docPart w:val="F1A85FE4BD344C2AA0EA29FB7CE6248D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AC5C092" w14:textId="2F455FB7" w:rsidR="006336D5" w:rsidRPr="006336D5" w:rsidRDefault="00846BA9" w:rsidP="00846BA9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Describe status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797901" w14:textId="77777777" w:rsidR="006336D5" w:rsidRPr="00082240" w:rsidRDefault="006336D5" w:rsidP="006336D5">
            <w:pPr>
              <w:rPr>
                <w:sz w:val="6"/>
                <w:szCs w:val="8"/>
              </w:rPr>
            </w:pPr>
          </w:p>
        </w:tc>
      </w:tr>
      <w:tr w:rsidR="00CC2722" w:rsidRPr="0002028F" w14:paraId="28F02F94" w14:textId="77777777" w:rsidTr="00E262A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7E37E250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F2208E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3D7CD6A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6325E3F2" w14:textId="77777777" w:rsidTr="00E815AE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5E12F7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A4B2C" w14:textId="77777777" w:rsidR="00CC2722" w:rsidRPr="0002028F" w:rsidRDefault="00CC2722" w:rsidP="00E815AE">
            <w:pPr>
              <w:rPr>
                <w:sz w:val="16"/>
                <w:szCs w:val="18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8b. Substantiations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F2AEB9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6336D5" w:rsidRPr="0002028F" w14:paraId="2A45D193" w14:textId="77777777" w:rsidTr="000F231A">
        <w:trPr>
          <w:trHeight w:val="576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694C1" w14:textId="77777777" w:rsidR="006336D5" w:rsidRPr="0002028F" w:rsidRDefault="006336D5" w:rsidP="006336D5">
            <w:pPr>
              <w:rPr>
                <w:sz w:val="16"/>
                <w:szCs w:val="18"/>
              </w:rPr>
            </w:pPr>
          </w:p>
        </w:tc>
        <w:sdt>
          <w:sdtPr>
            <w:rPr>
              <w:rFonts w:ascii="Open Sans" w:hAnsi="Open Sans" w:cs="Open Sans"/>
              <w:sz w:val="18"/>
              <w:szCs w:val="20"/>
            </w:rPr>
            <w:tag w:val="References to the document(s) justifying that the aircraft (as described in block 6) can perform the intended flight(s) safely under the defined conditions or restrictions"/>
            <w:id w:val="1464920041"/>
            <w:placeholder>
              <w:docPart w:val="4AB887F55B0C44C8BEE807BE9F4B52A1"/>
            </w:placeholder>
            <w:showingPlcHdr/>
            <w15:appearance w15:val="hidden"/>
          </w:sdtPr>
          <w:sdtEndPr/>
          <w:sdtContent>
            <w:tc>
              <w:tcPr>
                <w:tcW w:w="4711" w:type="pct"/>
                <w:gridSpan w:val="8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FB7EB71" w14:textId="20635629" w:rsidR="006336D5" w:rsidRPr="006336D5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References to the document(s) justifying that the aircraft (as described in block 6) can perform the intended flight(s) safely under the defined conditions or restrictions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D04723" w14:textId="77777777" w:rsidR="006336D5" w:rsidRPr="0002028F" w:rsidRDefault="006336D5" w:rsidP="006336D5">
            <w:pPr>
              <w:rPr>
                <w:sz w:val="16"/>
                <w:szCs w:val="18"/>
              </w:rPr>
            </w:pPr>
          </w:p>
        </w:tc>
      </w:tr>
      <w:tr w:rsidR="00CC2722" w:rsidRPr="0002028F" w14:paraId="13E74F12" w14:textId="77777777" w:rsidTr="00BB567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5385AF4C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A2C79B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1D06CB5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7345413F" w14:textId="77777777" w:rsidTr="00E815AE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D12DEC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DB7C0C" w14:textId="77777777" w:rsidR="00CC2722" w:rsidRPr="0002028F" w:rsidRDefault="00CC2722" w:rsidP="00E815AE">
            <w:pPr>
              <w:rPr>
                <w:sz w:val="16"/>
                <w:szCs w:val="18"/>
              </w:rPr>
            </w:pPr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8c. Flight Conditions/Restrictions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328C83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160B7302" w14:textId="77777777" w:rsidTr="000F231A">
        <w:trPr>
          <w:trHeight w:val="576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E50EEA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F8C1" w14:textId="77777777" w:rsidR="00CC2722" w:rsidRPr="00854C31" w:rsidRDefault="00CC2722" w:rsidP="000F231A">
            <w:pPr>
              <w:rPr>
                <w:rFonts w:ascii="Open Sans Semibold" w:hAnsi="Open Sans Semibold" w:cs="Open Sans Semibold"/>
                <w:sz w:val="18"/>
                <w:szCs w:val="20"/>
              </w:rPr>
            </w:pPr>
            <w:r w:rsidRPr="00854C31">
              <w:rPr>
                <w:rFonts w:ascii="Open Sans Semibold" w:hAnsi="Open Sans Semibold" w:cs="Open Sans Semibold"/>
                <w:sz w:val="18"/>
                <w:szCs w:val="20"/>
              </w:rPr>
              <w:t>The above aircraft will be used with the following conditions or restrictions:</w:t>
            </w:r>
          </w:p>
          <w:sdt>
            <w:sdtPr>
              <w:rPr>
                <w:rFonts w:ascii="Open Sans" w:hAnsi="Open Sans" w:cs="Open Sans"/>
                <w:sz w:val="18"/>
                <w:szCs w:val="20"/>
              </w:rPr>
              <w:tag w:val="Details of these conditions/restrictions, or reference to relevant document, including specific maintenance instructions and conditions to perform these instructions. Include persons operating the flight"/>
              <w:id w:val="2036840937"/>
              <w:placeholder>
                <w:docPart w:val="60A3516D4D104DADB908D0DF6B1711A0"/>
              </w:placeholder>
              <w:showingPlcHdr/>
              <w15:appearance w15:val="hidden"/>
            </w:sdtPr>
            <w:sdtEndPr/>
            <w:sdtContent>
              <w:p w14:paraId="4971C010" w14:textId="45E83CB5" w:rsidR="00332EB6" w:rsidRPr="006336D5" w:rsidRDefault="00846BA9" w:rsidP="00332EB6">
                <w:pPr>
                  <w:rPr>
                    <w:rFonts w:ascii="Open Sans" w:hAnsi="Open Sans" w:cs="Open Sans"/>
                    <w:sz w:val="18"/>
                    <w:szCs w:val="20"/>
                  </w:rPr>
                </w:pPr>
                <w:r w:rsidRPr="00820FC6">
                  <w:rPr>
                    <w:rStyle w:val="PlaceholderChar"/>
                  </w:rPr>
                  <w:t>Details of these conditions/restrictions, or reference to relevant document, including specific maintenance instructions and conditions to perform these instructions. Include persons operating the flight</w:t>
                </w:r>
              </w:p>
            </w:sdtContent>
          </w:sdt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E1F1F1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5EBC72BB" w14:textId="77777777" w:rsidTr="00BB567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5047E001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695CC1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5184284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CC2722" w:rsidRPr="0002028F" w14:paraId="11940618" w14:textId="77777777" w:rsidTr="002817BF">
        <w:trPr>
          <w:cantSplit/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A5349" w14:textId="77777777" w:rsidR="00CC2722" w:rsidRPr="0002028F" w:rsidRDefault="00CC2722" w:rsidP="00CC2722"/>
        </w:tc>
        <w:tc>
          <w:tcPr>
            <w:tcW w:w="4711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A122E" w14:textId="77777777" w:rsidR="00CC2722" w:rsidRPr="0002028F" w:rsidRDefault="00CC2722" w:rsidP="00E815AE">
            <w:r w:rsidRPr="0002028F">
              <w:rPr>
                <w:rFonts w:ascii="Open Sans Extrabold" w:hAnsi="Open Sans Extrabold" w:cs="Open Sans Extrabold"/>
                <w:sz w:val="16"/>
                <w:szCs w:val="16"/>
              </w:rPr>
              <w:t>9. Applicant’s Declaration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82F86" w14:textId="77777777" w:rsidR="00CC2722" w:rsidRPr="0002028F" w:rsidRDefault="00CC2722" w:rsidP="00CC2722"/>
        </w:tc>
      </w:tr>
      <w:tr w:rsidR="00CC2722" w:rsidRPr="0002028F" w14:paraId="063F2089" w14:textId="77777777" w:rsidTr="002817BF">
        <w:trPr>
          <w:cantSplit/>
          <w:trHeight w:val="576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A7519" w14:textId="77777777" w:rsidR="00CC2722" w:rsidRPr="0002028F" w:rsidRDefault="00CC2722" w:rsidP="00CC2722"/>
        </w:tc>
        <w:tc>
          <w:tcPr>
            <w:tcW w:w="4711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1AB94" w14:textId="77777777" w:rsidR="00C44C8B" w:rsidRPr="00C44C8B" w:rsidRDefault="00CC2722" w:rsidP="00C44C8B">
            <w:pPr>
              <w:pStyle w:val="ListParagraph"/>
              <w:numPr>
                <w:ilvl w:val="0"/>
                <w:numId w:val="5"/>
              </w:numPr>
              <w:ind w:left="223" w:hanging="223"/>
              <w:jc w:val="both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C44C8B">
              <w:rPr>
                <w:rFonts w:ascii="Open Sans Semibold" w:hAnsi="Open Sans Semibold" w:cs="Open Sans Semibold"/>
                <w:sz w:val="18"/>
                <w:szCs w:val="18"/>
              </w:rPr>
              <w:t>I declare that I have the legal capacity to submit this application to CAA and that all information provided in this application form is correct and complete.</w:t>
            </w:r>
          </w:p>
          <w:p w14:paraId="6A2B2AA1" w14:textId="55179A27" w:rsidR="00DE6136" w:rsidRPr="00C44C8B" w:rsidRDefault="00C44C8B" w:rsidP="00C44C8B">
            <w:pPr>
              <w:pStyle w:val="ListParagraph"/>
              <w:numPr>
                <w:ilvl w:val="0"/>
                <w:numId w:val="5"/>
              </w:numPr>
              <w:ind w:left="223" w:hanging="223"/>
              <w:jc w:val="both"/>
              <w:rPr>
                <w:rFonts w:ascii="Open Sans Semibold" w:hAnsi="Open Sans Semibold" w:cs="Open Sans Semibold"/>
                <w:sz w:val="18"/>
                <w:szCs w:val="18"/>
              </w:rPr>
            </w:pPr>
            <w:r w:rsidRPr="00C44C8B">
              <w:rPr>
                <w:rFonts w:ascii="Open Sans Semibold" w:hAnsi="Open Sans Semibold" w:cs="Open Sans Semibold"/>
                <w:sz w:val="18"/>
                <w:szCs w:val="18"/>
              </w:rPr>
              <w:t>I agree to pay the charges payable on application in accordance with CAA Aviation Charges (MCAR-187). Note that the CAA will not process the application until payment is received.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0F47B8" w14:textId="77777777" w:rsidR="00CC2722" w:rsidRPr="0002028F" w:rsidRDefault="00CC2722" w:rsidP="00CC2722"/>
        </w:tc>
      </w:tr>
      <w:tr w:rsidR="00CC2722" w:rsidRPr="0002028F" w14:paraId="5E94388C" w14:textId="77777777" w:rsidTr="00E262A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</w:tcPr>
          <w:p w14:paraId="3ECFCE35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26A810" w14:textId="77777777" w:rsidR="00CC2722" w:rsidRPr="00F0436E" w:rsidRDefault="00CC2722" w:rsidP="00CC2722">
            <w:pPr>
              <w:rPr>
                <w:rFonts w:ascii="Open Sans" w:hAnsi="Open Sans" w:cs="Open Sans"/>
                <w:sz w:val="16"/>
                <w:szCs w:val="18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70A3B5C" w14:textId="77777777" w:rsidR="00CC2722" w:rsidRPr="0002028F" w:rsidRDefault="00CC2722" w:rsidP="00CC2722">
            <w:pPr>
              <w:rPr>
                <w:sz w:val="16"/>
                <w:szCs w:val="18"/>
              </w:rPr>
            </w:pPr>
          </w:p>
        </w:tc>
      </w:tr>
      <w:tr w:rsidR="000F231A" w:rsidRPr="0002028F" w14:paraId="4C056B4A" w14:textId="77777777" w:rsidTr="00E262A6">
        <w:trPr>
          <w:trHeight w:val="288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A4413" w14:textId="77777777" w:rsidR="000F231A" w:rsidRPr="0002028F" w:rsidRDefault="000F231A" w:rsidP="00CC2722"/>
        </w:tc>
        <w:tc>
          <w:tcPr>
            <w:tcW w:w="2332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227859" w14:textId="64B3E507" w:rsidR="000F231A" w:rsidRPr="000F231A" w:rsidRDefault="000F231A" w:rsidP="00E815AE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6336D5">
              <w:rPr>
                <w:rFonts w:ascii="Open Sans Extrabold" w:hAnsi="Open Sans Extrabold" w:cs="Open Sans Extrabold"/>
                <w:sz w:val="16"/>
                <w:szCs w:val="16"/>
              </w:rPr>
              <w:t>10. Date</w:t>
            </w:r>
          </w:p>
        </w:tc>
        <w:tc>
          <w:tcPr>
            <w:tcW w:w="237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1C722D" w14:textId="0F9A2CF2" w:rsidR="000F231A" w:rsidRPr="000F231A" w:rsidRDefault="000F231A" w:rsidP="00E815AE">
            <w:pPr>
              <w:rPr>
                <w:rFonts w:ascii="Open Sans Extrabold" w:hAnsi="Open Sans Extrabold" w:cs="Open Sans Extrabold"/>
                <w:sz w:val="16"/>
                <w:szCs w:val="16"/>
              </w:rPr>
            </w:pPr>
            <w:r w:rsidRPr="006336D5">
              <w:rPr>
                <w:rFonts w:ascii="Open Sans Extrabold" w:hAnsi="Open Sans Extrabold" w:cs="Open Sans Extrabold"/>
                <w:sz w:val="16"/>
                <w:szCs w:val="16"/>
              </w:rPr>
              <w:t>1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1</w:t>
            </w:r>
            <w:r w:rsidRPr="006336D5">
              <w:rPr>
                <w:rFonts w:ascii="Open Sans Extrabold" w:hAnsi="Open Sans Extrabold" w:cs="Open Sans Extrabold"/>
                <w:sz w:val="16"/>
                <w:szCs w:val="16"/>
              </w:rPr>
              <w:t xml:space="preserve">. Name and </w:t>
            </w:r>
            <w:r w:rsidR="00A11931">
              <w:rPr>
                <w:rFonts w:ascii="Open Sans Extrabold" w:hAnsi="Open Sans Extrabold" w:cs="Open Sans Extrabold"/>
                <w:sz w:val="16"/>
                <w:szCs w:val="16"/>
              </w:rPr>
              <w:t>S</w:t>
            </w:r>
            <w:r w:rsidRPr="006336D5">
              <w:rPr>
                <w:rFonts w:ascii="Open Sans Extrabold" w:hAnsi="Open Sans Extrabold" w:cs="Open Sans Extrabold"/>
                <w:sz w:val="16"/>
                <w:szCs w:val="16"/>
              </w:rPr>
              <w:t>ignature</w:t>
            </w:r>
          </w:p>
        </w:tc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55009E" w14:textId="77777777" w:rsidR="000F231A" w:rsidRPr="0002028F" w:rsidRDefault="000F231A" w:rsidP="00CC2722"/>
        </w:tc>
      </w:tr>
      <w:tr w:rsidR="000F231A" w:rsidRPr="0002028F" w14:paraId="103BE0AC" w14:textId="77777777" w:rsidTr="00E262A6">
        <w:trPr>
          <w:trHeight w:val="432"/>
        </w:trPr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E5825" w14:textId="77777777" w:rsidR="000F231A" w:rsidRPr="0002028F" w:rsidRDefault="000F231A" w:rsidP="00CC2722"/>
        </w:tc>
        <w:sdt>
          <w:sdtPr>
            <w:rPr>
              <w:rFonts w:ascii="Open Sans" w:hAnsi="Open Sans" w:cs="Open Sans"/>
              <w:sz w:val="18"/>
              <w:szCs w:val="18"/>
            </w:rPr>
            <w:tag w:val="Date of application"/>
            <w:id w:val="1092436000"/>
            <w:placeholder>
              <w:docPart w:val="611FC0D73F7E43B4BE98EBF37DE6DCE8"/>
            </w:placeholder>
            <w:showingPlcHdr/>
            <w15:appearance w15:val="hidden"/>
          </w:sdtPr>
          <w:sdtEndPr/>
          <w:sdtContent>
            <w:tc>
              <w:tcPr>
                <w:tcW w:w="2332" w:type="pct"/>
                <w:gridSpan w:val="5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0587F42" w14:textId="38F338C9" w:rsidR="000F231A" w:rsidRPr="000F231A" w:rsidRDefault="00846BA9" w:rsidP="00846BA9">
                <w:pPr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20FC6">
                  <w:rPr>
                    <w:rStyle w:val="PlaceholderChar"/>
                  </w:rPr>
                  <w:t>Date of application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tag w:val="Authorised signatory"/>
            <w:id w:val="-1085684615"/>
            <w:placeholder>
              <w:docPart w:val="7F4321CEB42C43D89C26FA69E2C45728"/>
            </w:placeholder>
            <w:showingPlcHdr/>
            <w15:appearance w15:val="hidden"/>
          </w:sdtPr>
          <w:sdtEndPr/>
          <w:sdtContent>
            <w:tc>
              <w:tcPr>
                <w:tcW w:w="2379" w:type="pct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16FA4B" w14:textId="6A803903" w:rsidR="000F231A" w:rsidRPr="000F231A" w:rsidRDefault="00846BA9" w:rsidP="009F48C2">
                <w:pPr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820FC6">
                  <w:rPr>
                    <w:rStyle w:val="PlaceholderChar"/>
                  </w:rPr>
                  <w:t>Authorised signatory</w:t>
                </w:r>
              </w:p>
            </w:tc>
          </w:sdtContent>
        </w:sdt>
        <w:tc>
          <w:tcPr>
            <w:tcW w:w="14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8CD7B4" w14:textId="77777777" w:rsidR="000F231A" w:rsidRPr="0002028F" w:rsidRDefault="000F231A" w:rsidP="00CC2722"/>
        </w:tc>
      </w:tr>
      <w:tr w:rsidR="00CC2722" w:rsidRPr="00332EB6" w14:paraId="51859FA9" w14:textId="77777777" w:rsidTr="00E262A6">
        <w:trPr>
          <w:trHeight w:val="144"/>
        </w:trPr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06F1D113" w14:textId="77777777" w:rsidR="00CC2722" w:rsidRPr="00082240" w:rsidRDefault="00CC2722" w:rsidP="00CC2722">
            <w:pPr>
              <w:rPr>
                <w:rFonts w:ascii="Open Sans" w:hAnsi="Open Sans" w:cs="Open Sans"/>
                <w:sz w:val="4"/>
                <w:szCs w:val="6"/>
              </w:rPr>
            </w:pPr>
          </w:p>
        </w:tc>
        <w:tc>
          <w:tcPr>
            <w:tcW w:w="4711" w:type="pct"/>
            <w:gridSpan w:val="8"/>
            <w:tcBorders>
              <w:top w:val="single" w:sz="4" w:space="0" w:color="auto"/>
              <w:bottom w:val="nil"/>
            </w:tcBorders>
          </w:tcPr>
          <w:p w14:paraId="1FB3D398" w14:textId="77777777" w:rsidR="00CC2722" w:rsidRPr="00082240" w:rsidRDefault="00CC2722" w:rsidP="000F231A">
            <w:pPr>
              <w:rPr>
                <w:rFonts w:ascii="Open Sans" w:hAnsi="Open Sans" w:cs="Open Sans"/>
                <w:sz w:val="4"/>
                <w:szCs w:val="6"/>
              </w:rPr>
            </w:pPr>
          </w:p>
        </w:tc>
        <w:tc>
          <w:tcPr>
            <w:tcW w:w="145" w:type="pct"/>
            <w:tcBorders>
              <w:top w:val="nil"/>
              <w:bottom w:val="nil"/>
              <w:right w:val="nil"/>
            </w:tcBorders>
          </w:tcPr>
          <w:p w14:paraId="50C931BA" w14:textId="77777777" w:rsidR="00CC2722" w:rsidRPr="00082240" w:rsidRDefault="00CC2722" w:rsidP="00CC2722">
            <w:pPr>
              <w:rPr>
                <w:rFonts w:ascii="Open Sans" w:hAnsi="Open Sans" w:cs="Open Sans"/>
                <w:sz w:val="4"/>
                <w:szCs w:val="6"/>
              </w:rPr>
            </w:pPr>
          </w:p>
        </w:tc>
      </w:tr>
    </w:tbl>
    <w:p w14:paraId="41D67A2D" w14:textId="77777777" w:rsidR="009F7AF0" w:rsidRPr="00332EB6" w:rsidRDefault="009F7AF0" w:rsidP="00DE6136">
      <w:pPr>
        <w:spacing w:after="0"/>
        <w:rPr>
          <w:rFonts w:ascii="Open Sans" w:hAnsi="Open Sans" w:cs="Open Sans"/>
          <w:sz w:val="2"/>
          <w:szCs w:val="2"/>
        </w:rPr>
      </w:pPr>
    </w:p>
    <w:sectPr w:rsidR="009F7AF0" w:rsidRPr="00332EB6" w:rsidSect="000C5127">
      <w:headerReference w:type="default" r:id="rId10"/>
      <w:footerReference w:type="default" r:id="rId11"/>
      <w:footerReference w:type="first" r:id="rId12"/>
      <w:pgSz w:w="11909" w:h="16834" w:code="9"/>
      <w:pgMar w:top="720" w:right="720" w:bottom="432" w:left="720" w:header="720" w:footer="43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8745F" w14:textId="77777777" w:rsidR="00C77F44" w:rsidRDefault="00C77F44" w:rsidP="004228E2">
      <w:pPr>
        <w:spacing w:after="0"/>
      </w:pPr>
      <w:r>
        <w:separator/>
      </w:r>
    </w:p>
  </w:endnote>
  <w:endnote w:type="continuationSeparator" w:id="0">
    <w:p w14:paraId="40FE838B" w14:textId="77777777" w:rsidR="00C77F44" w:rsidRDefault="00C77F44" w:rsidP="004228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83941E3-F951-4561-8B1B-7779F222F3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Pro Medium">
    <w:altName w:val="Calibri"/>
    <w:panose1 w:val="020B0602020104020203"/>
    <w:charset w:val="00"/>
    <w:family w:val="swiss"/>
    <w:pitch w:val="variable"/>
    <w:sig w:usb0="A00000AF" w:usb1="5000205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4EB0B4-DC54-4CA8-8B79-B5FB6D9D60E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59FF124E-9D23-4700-98AA-D8B7AAD6FD97}"/>
  </w:font>
  <w:font w:name="Gill Sans">
    <w:altName w:val="Times New Roman"/>
    <w:charset w:val="00"/>
    <w:family w:val="auto"/>
    <w:pitch w:val="default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E0E2CECC-D4D5-408D-BD61-E47A121D967B}"/>
    <w:embedItalic r:id="rId6" w:fontKey="{EEFB1E70-E25A-49AE-B9B5-7617B376D64B}"/>
  </w:font>
  <w:font w:name="Gill Sans MT Pro Heavy">
    <w:panose1 w:val="020B0902020104020203"/>
    <w:charset w:val="00"/>
    <w:family w:val="swiss"/>
    <w:notTrueType/>
    <w:pitch w:val="variable"/>
    <w:sig w:usb0="A00000AF" w:usb1="5000205A" w:usb2="00000000" w:usb3="00000000" w:csb0="0000009B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7" w:fontKey="{8090AEF6-AD2F-4CE6-BBC7-F99258DDF23A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8" w:fontKey="{3F2CD06A-F19F-4442-9AB2-7C6CE9A3DA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3B3CB18-B3B7-4136-BF92-2ABE7DB25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89"/>
      <w:gridCol w:w="5027"/>
      <w:gridCol w:w="4797"/>
      <w:gridCol w:w="356"/>
    </w:tblGrid>
    <w:tr w:rsidR="00F77F46" w:rsidRPr="00E45664" w14:paraId="527C44CA" w14:textId="4AB0769F" w:rsidTr="00F77F46">
      <w:tc>
        <w:tcPr>
          <w:tcW w:w="138" w:type="pct"/>
          <w:tcBorders>
            <w:top w:val="nil"/>
          </w:tcBorders>
        </w:tcPr>
        <w:p w14:paraId="5A6A701A" w14:textId="77777777" w:rsidR="00F77F46" w:rsidRPr="00E45664" w:rsidRDefault="00F77F46" w:rsidP="00E45664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  <w:tc>
        <w:tcPr>
          <w:tcW w:w="2401" w:type="pct"/>
        </w:tcPr>
        <w:p w14:paraId="295C89C8" w14:textId="76724549" w:rsidR="00F77F46" w:rsidRPr="00E45664" w:rsidRDefault="00F77F46" w:rsidP="00F77F46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Issue </w:t>
          </w: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4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>.0</w:t>
          </w:r>
          <w:r w:rsidR="003A5DF0">
            <w:rPr>
              <w:rFonts w:ascii="Open Sans" w:hAnsi="Open Sans" w:cs="Open Sans"/>
              <w:sz w:val="18"/>
              <w:szCs w:val="18"/>
              <w:lang w:val="de-DE" w:eastAsia="de-DE"/>
            </w:rPr>
            <w:t>1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, </w:t>
          </w:r>
          <w:r w:rsidR="003A5DF0">
            <w:rPr>
              <w:rFonts w:ascii="Open Sans" w:hAnsi="Open Sans" w:cs="Open Sans"/>
              <w:sz w:val="18"/>
              <w:szCs w:val="18"/>
              <w:lang w:val="de-DE" w:eastAsia="de-DE"/>
            </w:rPr>
            <w:t>30 April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2025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</w:p>
      </w:tc>
      <w:tc>
        <w:tcPr>
          <w:tcW w:w="2291" w:type="pct"/>
        </w:tcPr>
        <w:p w14:paraId="5E1E7BB2" w14:textId="2984CDCB" w:rsidR="00F77F46" w:rsidRPr="00E45664" w:rsidRDefault="00C11432" w:rsidP="00E45664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sdt>
            <w:sdtPr>
              <w:rPr>
                <w:rFonts w:ascii="Open Sans" w:hAnsi="Open Sans" w:cs="Open Sans"/>
                <w:sz w:val="18"/>
                <w:szCs w:val="18"/>
                <w:lang w:val="de-DE" w:eastAsia="de-DE"/>
              </w:rPr>
              <w:id w:val="1825705935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Open Sans" w:hAnsi="Open Sans" w:cs="Open Sans"/>
                    <w:sz w:val="18"/>
                    <w:szCs w:val="18"/>
                    <w:lang w:val="de-DE" w:eastAsia="de-DE"/>
                  </w:rPr>
                  <w:id w:val="-1174719474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 xml:space="preserve">Page </w: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begin"/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instrText xml:space="preserve"> PAGE </w:instrTex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separate"/>
                  </w:r>
                  <w:r w:rsidR="00F77F46" w:rsidRPr="00E45664">
                    <w:rPr>
                      <w:rFonts w:ascii="Open Sans" w:hAnsi="Open Sans" w:cs="Open Sans"/>
                      <w:noProof/>
                      <w:sz w:val="18"/>
                      <w:szCs w:val="18"/>
                      <w:lang w:val="de-DE" w:eastAsia="de-DE"/>
                    </w:rPr>
                    <w:t>2</w: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end"/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 xml:space="preserve"> of </w: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begin"/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instrText xml:space="preserve"> SECTIONPAGES  </w:instrTex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separate"/>
                  </w:r>
                  <w:r>
                    <w:rPr>
                      <w:rFonts w:ascii="Open Sans" w:hAnsi="Open Sans" w:cs="Open Sans"/>
                      <w:noProof/>
                      <w:sz w:val="18"/>
                      <w:szCs w:val="18"/>
                      <w:lang w:val="de-DE" w:eastAsia="de-DE"/>
                    </w:rPr>
                    <w:t>2</w:t>
                  </w:r>
                  <w:r w:rsidR="00F77F46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end"/>
                  </w:r>
                </w:sdtContent>
              </w:sdt>
            </w:sdtContent>
          </w:sdt>
          <w:r w:rsidR="00F77F46"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</w:p>
      </w:tc>
      <w:tc>
        <w:tcPr>
          <w:tcW w:w="170" w:type="pct"/>
          <w:tcBorders>
            <w:top w:val="nil"/>
          </w:tcBorders>
        </w:tcPr>
        <w:p w14:paraId="6EC388FA" w14:textId="77777777" w:rsidR="00F77F46" w:rsidRPr="00E45664" w:rsidRDefault="00F77F46" w:rsidP="00E45664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</w:tr>
  </w:tbl>
  <w:p w14:paraId="566E06BE" w14:textId="0151512B" w:rsidR="009F7AF0" w:rsidRPr="00E45664" w:rsidRDefault="009F7AF0" w:rsidP="00E456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89"/>
      <w:gridCol w:w="5027"/>
      <w:gridCol w:w="4797"/>
      <w:gridCol w:w="356"/>
    </w:tblGrid>
    <w:tr w:rsidR="00862D4C" w:rsidRPr="00E45664" w14:paraId="4B273A0D" w14:textId="77777777" w:rsidTr="00242994">
      <w:tc>
        <w:tcPr>
          <w:tcW w:w="138" w:type="pct"/>
          <w:tcBorders>
            <w:top w:val="nil"/>
          </w:tcBorders>
        </w:tcPr>
        <w:p w14:paraId="24A80670" w14:textId="77777777" w:rsidR="00862D4C" w:rsidRPr="00E45664" w:rsidRDefault="00862D4C" w:rsidP="00862D4C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  <w:tc>
        <w:tcPr>
          <w:tcW w:w="2401" w:type="pct"/>
        </w:tcPr>
        <w:p w14:paraId="5D0BC61C" w14:textId="17BCA76F" w:rsidR="00862D4C" w:rsidRPr="00E45664" w:rsidRDefault="00862D4C" w:rsidP="00862D4C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Issue </w:t>
          </w: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4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>.0</w:t>
          </w:r>
          <w:r w:rsidR="003A5DF0">
            <w:rPr>
              <w:rFonts w:ascii="Open Sans" w:hAnsi="Open Sans" w:cs="Open Sans"/>
              <w:sz w:val="18"/>
              <w:szCs w:val="18"/>
              <w:lang w:val="de-DE" w:eastAsia="de-DE"/>
            </w:rPr>
            <w:t>1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, </w:t>
          </w:r>
          <w:r w:rsidR="003A5DF0">
            <w:rPr>
              <w:rFonts w:ascii="Open Sans" w:hAnsi="Open Sans" w:cs="Open Sans"/>
              <w:sz w:val="18"/>
              <w:szCs w:val="18"/>
              <w:lang w:val="de-DE" w:eastAsia="de-DE"/>
            </w:rPr>
            <w:t>30 April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2025</w:t>
          </w:r>
          <w:r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</w:p>
      </w:tc>
      <w:tc>
        <w:tcPr>
          <w:tcW w:w="2291" w:type="pct"/>
        </w:tcPr>
        <w:p w14:paraId="27BC0EB1" w14:textId="0C5B15F9" w:rsidR="00862D4C" w:rsidRPr="00E45664" w:rsidRDefault="00C11432" w:rsidP="00862D4C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sdt>
            <w:sdtPr>
              <w:rPr>
                <w:rFonts w:ascii="Open Sans" w:hAnsi="Open Sans" w:cs="Open Sans"/>
                <w:sz w:val="18"/>
                <w:szCs w:val="18"/>
                <w:lang w:val="de-DE" w:eastAsia="de-DE"/>
              </w:rPr>
              <w:id w:val="176047643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Open Sans" w:hAnsi="Open Sans" w:cs="Open Sans"/>
                    <w:sz w:val="18"/>
                    <w:szCs w:val="18"/>
                    <w:lang w:val="de-DE" w:eastAsia="de-DE"/>
                  </w:rPr>
                  <w:id w:val="16335952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 xml:space="preserve">Page </w: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begin"/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instrText xml:space="preserve"> PAGE </w:instrTex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separate"/>
                  </w:r>
                  <w:r w:rsidR="00862D4C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>2</w: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end"/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t xml:space="preserve"> of </w: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begin"/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instrText xml:space="preserve"> SECTIONPAGES  </w:instrTex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separate"/>
                  </w:r>
                  <w:r>
                    <w:rPr>
                      <w:rFonts w:ascii="Open Sans" w:hAnsi="Open Sans" w:cs="Open Sans"/>
                      <w:noProof/>
                      <w:sz w:val="18"/>
                      <w:szCs w:val="18"/>
                      <w:lang w:val="de-DE" w:eastAsia="de-DE"/>
                    </w:rPr>
                    <w:t>2</w:t>
                  </w:r>
                  <w:r w:rsidR="00862D4C" w:rsidRPr="00E45664">
                    <w:rPr>
                      <w:rFonts w:ascii="Open Sans" w:hAnsi="Open Sans" w:cs="Open Sans"/>
                      <w:sz w:val="18"/>
                      <w:szCs w:val="18"/>
                      <w:lang w:val="de-DE" w:eastAsia="de-DE"/>
                    </w:rPr>
                    <w:fldChar w:fldCharType="end"/>
                  </w:r>
                </w:sdtContent>
              </w:sdt>
            </w:sdtContent>
          </w:sdt>
          <w:r w:rsidR="00862D4C" w:rsidRPr="00E45664"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 </w:t>
          </w:r>
        </w:p>
      </w:tc>
      <w:tc>
        <w:tcPr>
          <w:tcW w:w="170" w:type="pct"/>
          <w:tcBorders>
            <w:top w:val="nil"/>
          </w:tcBorders>
        </w:tcPr>
        <w:p w14:paraId="748C7311" w14:textId="77777777" w:rsidR="00862D4C" w:rsidRPr="00E45664" w:rsidRDefault="00862D4C" w:rsidP="00862D4C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</w:tr>
  </w:tbl>
  <w:p w14:paraId="17B2DD90" w14:textId="77777777" w:rsidR="00862D4C" w:rsidRDefault="00862D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D8E4F" w14:textId="77777777" w:rsidR="00C77F44" w:rsidRDefault="00C77F44" w:rsidP="004228E2">
      <w:pPr>
        <w:spacing w:after="0"/>
      </w:pPr>
      <w:r>
        <w:separator/>
      </w:r>
    </w:p>
  </w:footnote>
  <w:footnote w:type="continuationSeparator" w:id="0">
    <w:p w14:paraId="3720BD11" w14:textId="77777777" w:rsidR="00C77F44" w:rsidRDefault="00C77F44" w:rsidP="004228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65921" w14:textId="77777777" w:rsidR="00862D4C" w:rsidRDefault="00862D4C">
    <w:pPr>
      <w:pStyle w:val="Header"/>
    </w:pPr>
  </w:p>
  <w:tbl>
    <w:tblPr>
      <w:tblStyle w:val="TableGrid1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89"/>
      <w:gridCol w:w="5027"/>
      <w:gridCol w:w="4797"/>
      <w:gridCol w:w="356"/>
    </w:tblGrid>
    <w:tr w:rsidR="00862D4C" w:rsidRPr="00E45664" w14:paraId="72CF590D" w14:textId="77777777" w:rsidTr="00862D4C">
      <w:tc>
        <w:tcPr>
          <w:tcW w:w="138" w:type="pct"/>
        </w:tcPr>
        <w:p w14:paraId="08E0DCC6" w14:textId="77777777" w:rsidR="00862D4C" w:rsidRPr="00E45664" w:rsidRDefault="00862D4C" w:rsidP="00862D4C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  <w:tc>
        <w:tcPr>
          <w:tcW w:w="2401" w:type="pct"/>
          <w:tcBorders>
            <w:bottom w:val="single" w:sz="4" w:space="0" w:color="auto"/>
          </w:tcBorders>
        </w:tcPr>
        <w:p w14:paraId="35824137" w14:textId="2AA50590" w:rsidR="00862D4C" w:rsidRPr="00E45664" w:rsidRDefault="00781060" w:rsidP="00781060">
          <w:pPr>
            <w:tabs>
              <w:tab w:val="center" w:pos="4536"/>
              <w:tab w:val="right" w:pos="9072"/>
            </w:tabs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 xml:space="preserve">Maldives </w:t>
          </w:r>
          <w:r w:rsidR="00862D4C">
            <w:rPr>
              <w:rFonts w:ascii="Open Sans" w:hAnsi="Open Sans" w:cs="Open Sans"/>
              <w:sz w:val="18"/>
              <w:szCs w:val="18"/>
              <w:lang w:val="de-DE" w:eastAsia="de-DE"/>
            </w:rPr>
            <w:t>Civil Aviation Authority</w:t>
          </w:r>
        </w:p>
      </w:tc>
      <w:tc>
        <w:tcPr>
          <w:tcW w:w="2291" w:type="pct"/>
          <w:tcBorders>
            <w:bottom w:val="single" w:sz="4" w:space="0" w:color="auto"/>
          </w:tcBorders>
        </w:tcPr>
        <w:p w14:paraId="610CB80A" w14:textId="564EF580" w:rsidR="00862D4C" w:rsidRPr="00E45664" w:rsidRDefault="00862D4C" w:rsidP="00862D4C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  <w:r>
            <w:rPr>
              <w:rFonts w:ascii="Open Sans" w:hAnsi="Open Sans" w:cs="Open Sans"/>
              <w:sz w:val="18"/>
              <w:szCs w:val="18"/>
              <w:lang w:val="de-DE" w:eastAsia="de-DE"/>
            </w:rPr>
            <w:t>CAA Form 21</w:t>
          </w:r>
        </w:p>
      </w:tc>
      <w:tc>
        <w:tcPr>
          <w:tcW w:w="170" w:type="pct"/>
        </w:tcPr>
        <w:p w14:paraId="3FFD4866" w14:textId="77777777" w:rsidR="00862D4C" w:rsidRPr="00E45664" w:rsidRDefault="00862D4C" w:rsidP="00862D4C">
          <w:pPr>
            <w:tabs>
              <w:tab w:val="center" w:pos="4536"/>
              <w:tab w:val="right" w:pos="9072"/>
            </w:tabs>
            <w:jc w:val="right"/>
            <w:rPr>
              <w:rFonts w:ascii="Open Sans" w:hAnsi="Open Sans" w:cs="Open Sans"/>
              <w:sz w:val="18"/>
              <w:szCs w:val="18"/>
              <w:lang w:val="de-DE" w:eastAsia="de-DE"/>
            </w:rPr>
          </w:pPr>
        </w:p>
      </w:tc>
    </w:tr>
  </w:tbl>
  <w:p w14:paraId="4F5EC6DD" w14:textId="77777777" w:rsidR="00862D4C" w:rsidRDefault="00862D4C">
    <w:pPr>
      <w:pStyle w:val="Header"/>
    </w:pPr>
  </w:p>
  <w:p w14:paraId="4435CF65" w14:textId="77777777" w:rsidR="00862D4C" w:rsidRDefault="00862D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940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E731B30"/>
    <w:multiLevelType w:val="multilevel"/>
    <w:tmpl w:val="0409001D"/>
    <w:styleLink w:val="SampleList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504936AF"/>
    <w:multiLevelType w:val="hybridMultilevel"/>
    <w:tmpl w:val="41ACB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427B5"/>
    <w:multiLevelType w:val="multilevel"/>
    <w:tmpl w:val="DE3E7580"/>
    <w:styleLink w:val="EASAList"/>
    <w:lvl w:ilvl="0">
      <w:start w:val="1"/>
      <w:numFmt w:val="lowerLetter"/>
      <w:lvlText w:val="(%1)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296" w:hanging="432"/>
      </w:pPr>
      <w:rPr>
        <w:rFonts w:hint="default"/>
      </w:rPr>
    </w:lvl>
    <w:lvl w:ilvl="3">
      <w:start w:val="1"/>
      <w:numFmt w:val="bullet"/>
      <w:lvlText w:val=""/>
      <w:lvlJc w:val="left"/>
      <w:pPr>
        <w:ind w:left="1728" w:hanging="432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1841F6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14602147">
    <w:abstractNumId w:val="4"/>
  </w:num>
  <w:num w:numId="2" w16cid:durableId="201139178">
    <w:abstractNumId w:val="0"/>
  </w:num>
  <w:num w:numId="3" w16cid:durableId="547498246">
    <w:abstractNumId w:val="3"/>
  </w:num>
  <w:num w:numId="4" w16cid:durableId="925112186">
    <w:abstractNumId w:val="1"/>
  </w:num>
  <w:num w:numId="5" w16cid:durableId="14344027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C9A"/>
    <w:rsid w:val="0002028F"/>
    <w:rsid w:val="000253BD"/>
    <w:rsid w:val="00026BBF"/>
    <w:rsid w:val="00031824"/>
    <w:rsid w:val="00082240"/>
    <w:rsid w:val="000A0A89"/>
    <w:rsid w:val="000B131E"/>
    <w:rsid w:val="000C5127"/>
    <w:rsid w:val="000D085F"/>
    <w:rsid w:val="000F231A"/>
    <w:rsid w:val="001013FD"/>
    <w:rsid w:val="001122DA"/>
    <w:rsid w:val="00115B4D"/>
    <w:rsid w:val="001162D7"/>
    <w:rsid w:val="00120A0C"/>
    <w:rsid w:val="00121C18"/>
    <w:rsid w:val="00130797"/>
    <w:rsid w:val="001317BD"/>
    <w:rsid w:val="00134690"/>
    <w:rsid w:val="00136D8E"/>
    <w:rsid w:val="00144D85"/>
    <w:rsid w:val="001A47A7"/>
    <w:rsid w:val="001B042E"/>
    <w:rsid w:val="001B1285"/>
    <w:rsid w:val="001D60E4"/>
    <w:rsid w:val="001F0026"/>
    <w:rsid w:val="001F3F4E"/>
    <w:rsid w:val="00207186"/>
    <w:rsid w:val="00262CE3"/>
    <w:rsid w:val="0026469D"/>
    <w:rsid w:val="002722A8"/>
    <w:rsid w:val="00274B97"/>
    <w:rsid w:val="002817BF"/>
    <w:rsid w:val="0028529F"/>
    <w:rsid w:val="002D2428"/>
    <w:rsid w:val="002F752B"/>
    <w:rsid w:val="0030027A"/>
    <w:rsid w:val="00332593"/>
    <w:rsid w:val="00332EB6"/>
    <w:rsid w:val="00346F5E"/>
    <w:rsid w:val="003564DB"/>
    <w:rsid w:val="003805EB"/>
    <w:rsid w:val="003942BA"/>
    <w:rsid w:val="00395D06"/>
    <w:rsid w:val="003A5DF0"/>
    <w:rsid w:val="003C1E34"/>
    <w:rsid w:val="003C4E55"/>
    <w:rsid w:val="003E3357"/>
    <w:rsid w:val="0041082F"/>
    <w:rsid w:val="004228E2"/>
    <w:rsid w:val="00426505"/>
    <w:rsid w:val="004269EF"/>
    <w:rsid w:val="0042792D"/>
    <w:rsid w:val="00440D99"/>
    <w:rsid w:val="00490281"/>
    <w:rsid w:val="004917E1"/>
    <w:rsid w:val="004C0209"/>
    <w:rsid w:val="004E203E"/>
    <w:rsid w:val="005160F4"/>
    <w:rsid w:val="00525937"/>
    <w:rsid w:val="0057218C"/>
    <w:rsid w:val="00573332"/>
    <w:rsid w:val="00577AB0"/>
    <w:rsid w:val="00594CA9"/>
    <w:rsid w:val="005A2200"/>
    <w:rsid w:val="005E03AF"/>
    <w:rsid w:val="005E2FB3"/>
    <w:rsid w:val="005F4AFB"/>
    <w:rsid w:val="00604360"/>
    <w:rsid w:val="00611956"/>
    <w:rsid w:val="00624C52"/>
    <w:rsid w:val="00625D93"/>
    <w:rsid w:val="00627A6A"/>
    <w:rsid w:val="006336D5"/>
    <w:rsid w:val="00644C9B"/>
    <w:rsid w:val="00673A64"/>
    <w:rsid w:val="006751F7"/>
    <w:rsid w:val="00683B93"/>
    <w:rsid w:val="00686CE2"/>
    <w:rsid w:val="006F56EB"/>
    <w:rsid w:val="006F6C9A"/>
    <w:rsid w:val="00762472"/>
    <w:rsid w:val="0077384D"/>
    <w:rsid w:val="00774355"/>
    <w:rsid w:val="00776C6E"/>
    <w:rsid w:val="00781060"/>
    <w:rsid w:val="00794F15"/>
    <w:rsid w:val="007B5919"/>
    <w:rsid w:val="007D0E66"/>
    <w:rsid w:val="007D1758"/>
    <w:rsid w:val="007D24FC"/>
    <w:rsid w:val="007D484D"/>
    <w:rsid w:val="007F384E"/>
    <w:rsid w:val="008002DC"/>
    <w:rsid w:val="0080243A"/>
    <w:rsid w:val="00805B41"/>
    <w:rsid w:val="00810BCA"/>
    <w:rsid w:val="008115BC"/>
    <w:rsid w:val="00820FC6"/>
    <w:rsid w:val="00846BA9"/>
    <w:rsid w:val="00854C31"/>
    <w:rsid w:val="00862D4C"/>
    <w:rsid w:val="008C64EB"/>
    <w:rsid w:val="008F6D4E"/>
    <w:rsid w:val="0093115E"/>
    <w:rsid w:val="00940A6A"/>
    <w:rsid w:val="009460EA"/>
    <w:rsid w:val="009476C5"/>
    <w:rsid w:val="009945FB"/>
    <w:rsid w:val="009B3332"/>
    <w:rsid w:val="009B3C47"/>
    <w:rsid w:val="009B4270"/>
    <w:rsid w:val="009C431B"/>
    <w:rsid w:val="009D3EFE"/>
    <w:rsid w:val="009E740C"/>
    <w:rsid w:val="009F4676"/>
    <w:rsid w:val="009F48C2"/>
    <w:rsid w:val="009F7AF0"/>
    <w:rsid w:val="00A11931"/>
    <w:rsid w:val="00A13337"/>
    <w:rsid w:val="00A2648B"/>
    <w:rsid w:val="00A26DCA"/>
    <w:rsid w:val="00AB39E6"/>
    <w:rsid w:val="00AB547F"/>
    <w:rsid w:val="00AC1D31"/>
    <w:rsid w:val="00AD7C8F"/>
    <w:rsid w:val="00B01467"/>
    <w:rsid w:val="00B43973"/>
    <w:rsid w:val="00BA197A"/>
    <w:rsid w:val="00BA673B"/>
    <w:rsid w:val="00BB4489"/>
    <w:rsid w:val="00BB5676"/>
    <w:rsid w:val="00BC5B2A"/>
    <w:rsid w:val="00BD079B"/>
    <w:rsid w:val="00BD5BD7"/>
    <w:rsid w:val="00BE5285"/>
    <w:rsid w:val="00C0725B"/>
    <w:rsid w:val="00C07FAA"/>
    <w:rsid w:val="00C10F78"/>
    <w:rsid w:val="00C11432"/>
    <w:rsid w:val="00C43307"/>
    <w:rsid w:val="00C44C8B"/>
    <w:rsid w:val="00C504BA"/>
    <w:rsid w:val="00C50B70"/>
    <w:rsid w:val="00C54431"/>
    <w:rsid w:val="00C63E72"/>
    <w:rsid w:val="00C74658"/>
    <w:rsid w:val="00C75D01"/>
    <w:rsid w:val="00C77F44"/>
    <w:rsid w:val="00C863AE"/>
    <w:rsid w:val="00CA09FC"/>
    <w:rsid w:val="00CB2FF1"/>
    <w:rsid w:val="00CB74AB"/>
    <w:rsid w:val="00CC2722"/>
    <w:rsid w:val="00CC479D"/>
    <w:rsid w:val="00D13F1D"/>
    <w:rsid w:val="00D16B7F"/>
    <w:rsid w:val="00D36ABA"/>
    <w:rsid w:val="00D55B01"/>
    <w:rsid w:val="00D56530"/>
    <w:rsid w:val="00D64AE0"/>
    <w:rsid w:val="00D65A86"/>
    <w:rsid w:val="00D675B7"/>
    <w:rsid w:val="00DB16B4"/>
    <w:rsid w:val="00DB5675"/>
    <w:rsid w:val="00DB76B8"/>
    <w:rsid w:val="00DC2731"/>
    <w:rsid w:val="00DD051E"/>
    <w:rsid w:val="00DE00B1"/>
    <w:rsid w:val="00DE04AB"/>
    <w:rsid w:val="00DE6136"/>
    <w:rsid w:val="00DF4ABC"/>
    <w:rsid w:val="00E07678"/>
    <w:rsid w:val="00E262A6"/>
    <w:rsid w:val="00E45664"/>
    <w:rsid w:val="00E5059C"/>
    <w:rsid w:val="00E57626"/>
    <w:rsid w:val="00E64B41"/>
    <w:rsid w:val="00E652FC"/>
    <w:rsid w:val="00E668C8"/>
    <w:rsid w:val="00E815AE"/>
    <w:rsid w:val="00E84EC9"/>
    <w:rsid w:val="00EA4AA1"/>
    <w:rsid w:val="00EB7673"/>
    <w:rsid w:val="00EC1001"/>
    <w:rsid w:val="00EE5331"/>
    <w:rsid w:val="00F01804"/>
    <w:rsid w:val="00F0436E"/>
    <w:rsid w:val="00F0488E"/>
    <w:rsid w:val="00F31FCC"/>
    <w:rsid w:val="00F35193"/>
    <w:rsid w:val="00F467F9"/>
    <w:rsid w:val="00F52F16"/>
    <w:rsid w:val="00F558EB"/>
    <w:rsid w:val="00F65B0F"/>
    <w:rsid w:val="00F75066"/>
    <w:rsid w:val="00F77F46"/>
    <w:rsid w:val="00F823A2"/>
    <w:rsid w:val="00FC46A1"/>
    <w:rsid w:val="00FC700B"/>
    <w:rsid w:val="00FD74D2"/>
    <w:rsid w:val="00FE400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0CC44713"/>
  <w15:docId w15:val="{66B3084F-0214-4F7B-BAA5-88273EC3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4008"/>
    <w:rPr>
      <w:rFonts w:ascii="Gill Sans MT Pro Medium" w:hAnsi="Gill Sans MT Pro Medium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unhideWhenUsed/>
    <w:rsid w:val="00E5059C"/>
    <w:pPr>
      <w:numPr>
        <w:numId w:val="1"/>
      </w:numPr>
    </w:pPr>
  </w:style>
  <w:style w:type="numbering" w:customStyle="1" w:styleId="EASAList">
    <w:name w:val="EASA List"/>
    <w:basedOn w:val="NoList"/>
    <w:uiPriority w:val="99"/>
    <w:rsid w:val="00E5059C"/>
    <w:pPr>
      <w:numPr>
        <w:numId w:val="3"/>
      </w:numPr>
    </w:pPr>
  </w:style>
  <w:style w:type="numbering" w:customStyle="1" w:styleId="SampleList">
    <w:name w:val="Sample List"/>
    <w:basedOn w:val="NoList"/>
    <w:rsid w:val="00E5059C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rsid w:val="004228E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228E2"/>
  </w:style>
  <w:style w:type="paragraph" w:styleId="Footer">
    <w:name w:val="footer"/>
    <w:basedOn w:val="Normal"/>
    <w:link w:val="FooterChar"/>
    <w:uiPriority w:val="99"/>
    <w:unhideWhenUsed/>
    <w:rsid w:val="004228E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228E2"/>
  </w:style>
  <w:style w:type="table" w:styleId="TableGrid">
    <w:name w:val="Table Grid"/>
    <w:basedOn w:val="TableNormal"/>
    <w:rsid w:val="004228E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C46A1"/>
  </w:style>
  <w:style w:type="paragraph" w:styleId="BalloonText">
    <w:name w:val="Balloon Text"/>
    <w:basedOn w:val="Normal"/>
    <w:link w:val="BalloonTextChar"/>
    <w:uiPriority w:val="99"/>
    <w:semiHidden/>
    <w:unhideWhenUsed/>
    <w:rsid w:val="00FE40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0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973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E45664"/>
    <w:pPr>
      <w:spacing w:after="0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15B4D"/>
    <w:rPr>
      <w:color w:val="666666"/>
    </w:rPr>
  </w:style>
  <w:style w:type="paragraph" w:customStyle="1" w:styleId="Placeholder">
    <w:name w:val="Placeholder"/>
    <w:basedOn w:val="Normal"/>
    <w:link w:val="PlaceholderChar"/>
    <w:qFormat/>
    <w:rsid w:val="00C75D01"/>
    <w:pPr>
      <w:spacing w:after="0"/>
    </w:pPr>
    <w:rPr>
      <w:rFonts w:ascii="Open Sans" w:hAnsi="Open Sans" w:cs="Open Sans"/>
      <w:color w:val="595959" w:themeColor="text1" w:themeTint="A6"/>
      <w:sz w:val="18"/>
      <w:szCs w:val="20"/>
    </w:rPr>
  </w:style>
  <w:style w:type="character" w:customStyle="1" w:styleId="PlaceholderChar">
    <w:name w:val="Placeholder Char"/>
    <w:basedOn w:val="DefaultParagraphFont"/>
    <w:link w:val="Placeholder"/>
    <w:rsid w:val="00C75D01"/>
    <w:rPr>
      <w:rFonts w:ascii="Open Sans" w:hAnsi="Open Sans" w:cs="Open Sans"/>
      <w:color w:val="595959" w:themeColor="text1" w:themeTint="A6"/>
      <w:sz w:val="18"/>
      <w:szCs w:val="20"/>
    </w:rPr>
  </w:style>
  <w:style w:type="paragraph" w:customStyle="1" w:styleId="4AB887F55B0C44C8BEE807BE9F4B52A112">
    <w:name w:val="4AB887F55B0C44C8BEE807BE9F4B52A112"/>
    <w:rsid w:val="00332EB6"/>
    <w:rPr>
      <w:rFonts w:ascii="Gill Sans MT Pro Medium" w:hAnsi="Gill Sans MT Pro Medium"/>
      <w:sz w:val="22"/>
    </w:rPr>
  </w:style>
  <w:style w:type="paragraph" w:styleId="NoSpacing">
    <w:name w:val="No Spacing"/>
    <w:uiPriority w:val="1"/>
    <w:qFormat/>
    <w:rsid w:val="003805EB"/>
    <w:pPr>
      <w:spacing w:after="0"/>
    </w:pPr>
    <w:rPr>
      <w:rFonts w:ascii="Gill Sans MT Pro Medium" w:hAnsi="Gill Sans MT Pro Medium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ulho.CANETSRVR\DropBox\Dropbox\Office\Projects\Regulations\MCAR-21\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F3E789E0B1C44FF8394F1FA772F1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7CB44-BC16-4DB5-87D4-5E5702589760}"/>
      </w:docPartPr>
      <w:docPartBody>
        <w:p w:rsidR="00D64B71" w:rsidRDefault="0049196F" w:rsidP="0049196F">
          <w:pPr>
            <w:pStyle w:val="BF3E789E0B1C44FF8394F1FA772F1E618"/>
          </w:pPr>
          <w:r w:rsidRPr="00820FC6">
            <w:rPr>
              <w:rStyle w:val="PlaceholderChar"/>
            </w:rPr>
            <w:t>Enter name of applicant</w:t>
          </w:r>
        </w:p>
      </w:docPartBody>
    </w:docPart>
    <w:docPart>
      <w:docPartPr>
        <w:name w:val="A77A63EA88AC4CE789FCC84BF9BD0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9BC30-06BC-4316-ADE0-FD62E76F411B}"/>
      </w:docPartPr>
      <w:docPartBody>
        <w:p w:rsidR="00D64B71" w:rsidRDefault="0049196F" w:rsidP="0049196F">
          <w:pPr>
            <w:pStyle w:val="A77A63EA88AC4CE789FCC84BF9BD0F558"/>
          </w:pPr>
          <w:r w:rsidRPr="00820FC6">
            <w:rPr>
              <w:rStyle w:val="PlaceholderChar"/>
            </w:rPr>
            <w:t>Enter aircraft nationality and identification marks</w:t>
          </w:r>
        </w:p>
      </w:docPartBody>
    </w:docPart>
    <w:docPart>
      <w:docPartPr>
        <w:name w:val="DD23217EE0C545ABB8DBB0BD4623D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24AF1-034E-41C6-82E1-A0C97FBBEB67}"/>
      </w:docPartPr>
      <w:docPartBody>
        <w:p w:rsidR="00D64B71" w:rsidRDefault="0049196F" w:rsidP="0049196F">
          <w:pPr>
            <w:pStyle w:val="DD23217EE0C545ABB8DBB0BD4623D7A78"/>
          </w:pPr>
          <w:r w:rsidRPr="00820FC6">
            <w:rPr>
              <w:rStyle w:val="PlaceholderChar"/>
            </w:rPr>
            <w:t>Enter name of aircraft owner</w:t>
          </w:r>
        </w:p>
      </w:docPartBody>
    </w:docPart>
    <w:docPart>
      <w:docPartPr>
        <w:name w:val="E45CBB069C10415AA510EC648E743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D6F94-7F01-4DE6-9E2F-2A31893BEA88}"/>
      </w:docPartPr>
      <w:docPartBody>
        <w:p w:rsidR="00D64B71" w:rsidRDefault="0049196F" w:rsidP="0049196F">
          <w:pPr>
            <w:pStyle w:val="E45CBB069C10415AA510EC648E7430C38"/>
          </w:pPr>
          <w:r w:rsidRPr="00820FC6">
            <w:rPr>
              <w:rStyle w:val="PlaceholderChar"/>
            </w:rPr>
            <w:t>Enter name of aircraft manufacturer/type</w:t>
          </w:r>
        </w:p>
      </w:docPartBody>
    </w:docPart>
    <w:docPart>
      <w:docPartPr>
        <w:name w:val="3ED3E11EDFD2407A9C463BBDE47EC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81621-686C-47A5-8D1B-01F7BFF141E8}"/>
      </w:docPartPr>
      <w:docPartBody>
        <w:p w:rsidR="00D64B71" w:rsidRDefault="0049196F" w:rsidP="0049196F">
          <w:pPr>
            <w:pStyle w:val="3ED3E11EDFD2407A9C463BBDE47ECA9A8"/>
          </w:pPr>
          <w:r w:rsidRPr="00820FC6">
            <w:rPr>
              <w:rStyle w:val="PlaceholderChar"/>
            </w:rPr>
            <w:t>Enter aircraft serial number(s)</w:t>
          </w:r>
        </w:p>
      </w:docPartBody>
    </w:docPart>
    <w:docPart>
      <w:docPartPr>
        <w:name w:val="D9442659008647458DD469C2C5E8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444D0-87A2-4C1A-8F42-D8A854624306}"/>
      </w:docPartPr>
      <w:docPartBody>
        <w:p w:rsidR="0049196F" w:rsidRPr="003805EB" w:rsidRDefault="0049196F" w:rsidP="003805EB">
          <w:pPr>
            <w:rPr>
              <w:rFonts w:ascii="Open Sans" w:hAnsi="Open Sans" w:cs="Open Sans"/>
              <w:sz w:val="20"/>
              <w:szCs w:val="22"/>
            </w:rPr>
          </w:pPr>
          <w:r w:rsidRPr="003805EB">
            <w:rPr>
              <w:rStyle w:val="PlaceholderChar"/>
            </w:rPr>
            <w:t>Use terminology of 21.A.701(a) and add any additional information for accurate description of the purpose, e.g. place, itinerary, duration</w:t>
          </w:r>
        </w:p>
        <w:p w:rsidR="0049196F" w:rsidRPr="003805EB" w:rsidRDefault="0049196F" w:rsidP="003805EB">
          <w:pPr>
            <w:pStyle w:val="Placeholder"/>
          </w:pPr>
        </w:p>
        <w:p w:rsidR="00D64B71" w:rsidRDefault="0049196F" w:rsidP="0049196F">
          <w:pPr>
            <w:pStyle w:val="D9442659008647458DD469C2C5E8CFFD7"/>
          </w:pPr>
          <w:r w:rsidRPr="003805EB">
            <w:rPr>
              <w:rStyle w:val="PlaceholderChar"/>
            </w:rPr>
            <w:t>For an application due to a change of purpose (ref. 21.A.713): reference to initial request and description of new purpose</w:t>
          </w:r>
        </w:p>
      </w:docPartBody>
    </w:docPart>
    <w:docPart>
      <w:docPartPr>
        <w:name w:val="AB5F8643F798420B92818D6D2F261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5DD35-B304-4185-9DD3-AD92625F6E42}"/>
      </w:docPartPr>
      <w:docPartBody>
        <w:p w:rsidR="00D64B71" w:rsidRDefault="0049196F" w:rsidP="0049196F">
          <w:pPr>
            <w:pStyle w:val="AB5F8643F798420B92818D6D2F26164B8"/>
          </w:pPr>
          <w:r w:rsidRPr="00820FC6">
            <w:rPr>
              <w:rStyle w:val="PlaceholderChar"/>
            </w:rPr>
            <w:t>Enter expected target date(s) for the flight(s) and duration</w:t>
          </w:r>
        </w:p>
      </w:docPartBody>
    </w:docPart>
    <w:docPart>
      <w:docPartPr>
        <w:name w:val="0DFDB54867A54F0EA2F11E250FCCB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50115-C7BF-4762-A4B9-014EC8171FBC}"/>
      </w:docPartPr>
      <w:docPartBody>
        <w:p w:rsidR="005D39A2" w:rsidRDefault="0049196F" w:rsidP="0049196F">
          <w:pPr>
            <w:pStyle w:val="0DFDB54867A54F0EA2F11E250FCCB4788"/>
          </w:pPr>
          <w:r w:rsidRPr="00820FC6">
            <w:rPr>
              <w:rStyle w:val="PlaceholderChar"/>
            </w:rPr>
            <w:t>Describe non-compliance</w:t>
          </w:r>
        </w:p>
      </w:docPartBody>
    </w:docPart>
    <w:docPart>
      <w:docPartPr>
        <w:name w:val="1568FD159D604F828AFF7FA14CF22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0A821-815A-4D57-B08D-D123BD22F7C6}"/>
      </w:docPartPr>
      <w:docPartBody>
        <w:p w:rsidR="005D39A2" w:rsidRDefault="0049196F" w:rsidP="0049196F">
          <w:pPr>
            <w:pStyle w:val="1568FD159D604F828AFF7FA14CF221088"/>
          </w:pPr>
          <w:r w:rsidRPr="00820FC6">
            <w:rPr>
              <w:rStyle w:val="PlaceholderChar"/>
            </w:rPr>
            <w:t>Add reference to the document(s) identifying the configuration of the aircraft. Same as required in AMC1 21.A.709(b) application approval form 18A or 18B, box 6</w:t>
          </w:r>
        </w:p>
      </w:docPartBody>
    </w:docPart>
    <w:docPart>
      <w:docPartPr>
        <w:name w:val="F1A85FE4BD344C2AA0EA29FB7CE6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EEEEE-9C13-4673-BB5A-DA5EF0F631A8}"/>
      </w:docPartPr>
      <w:docPartBody>
        <w:p w:rsidR="005D39A2" w:rsidRDefault="0049196F" w:rsidP="0049196F">
          <w:pPr>
            <w:pStyle w:val="F1A85FE4BD344C2AA0EA29FB7CE6248D8"/>
          </w:pPr>
          <w:r w:rsidRPr="00820FC6">
            <w:rPr>
              <w:rStyle w:val="PlaceholderChar"/>
            </w:rPr>
            <w:t>Describe status</w:t>
          </w:r>
        </w:p>
      </w:docPartBody>
    </w:docPart>
    <w:docPart>
      <w:docPartPr>
        <w:name w:val="4AB887F55B0C44C8BEE807BE9F4B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66F9D-694F-4A17-82E5-9511FDD853E4}"/>
      </w:docPartPr>
      <w:docPartBody>
        <w:p w:rsidR="005D39A2" w:rsidRDefault="0049196F" w:rsidP="0049196F">
          <w:pPr>
            <w:pStyle w:val="4AB887F55B0C44C8BEE807BE9F4B52A18"/>
          </w:pPr>
          <w:r w:rsidRPr="00820FC6">
            <w:rPr>
              <w:rStyle w:val="PlaceholderChar"/>
            </w:rPr>
            <w:t>References to the document(s) justifying that the aircraft (as described in block 6) can perform the intended flight(s) safely under the defined conditions or restrictions</w:t>
          </w:r>
        </w:p>
      </w:docPartBody>
    </w:docPart>
    <w:docPart>
      <w:docPartPr>
        <w:name w:val="60A3516D4D104DADB908D0DF6B17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08AE9-36DC-4AFF-9EF9-571C20BE4243}"/>
      </w:docPartPr>
      <w:docPartBody>
        <w:p w:rsidR="00186F69" w:rsidRDefault="0049196F" w:rsidP="0049196F">
          <w:pPr>
            <w:pStyle w:val="60A3516D4D104DADB908D0DF6B1711A09"/>
          </w:pPr>
          <w:r w:rsidRPr="00820FC6">
            <w:rPr>
              <w:rStyle w:val="PlaceholderChar"/>
            </w:rPr>
            <w:t>Details of these conditions/restrictions, or reference to relevant document, including specific maintenance instructions and conditions to perform these instructions. Include persons operating the flight</w:t>
          </w:r>
        </w:p>
      </w:docPartBody>
    </w:docPart>
    <w:docPart>
      <w:docPartPr>
        <w:name w:val="611FC0D73F7E43B4BE98EBF37DE6D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CF55C-B328-4928-8714-D6357A4E2161}"/>
      </w:docPartPr>
      <w:docPartBody>
        <w:p w:rsidR="00186F69" w:rsidRDefault="0049196F" w:rsidP="0049196F">
          <w:pPr>
            <w:pStyle w:val="611FC0D73F7E43B4BE98EBF37DE6DCE89"/>
          </w:pPr>
          <w:r w:rsidRPr="00820FC6">
            <w:rPr>
              <w:rStyle w:val="PlaceholderChar"/>
            </w:rPr>
            <w:t>Date of application</w:t>
          </w:r>
        </w:p>
      </w:docPartBody>
    </w:docPart>
    <w:docPart>
      <w:docPartPr>
        <w:name w:val="7F4321CEB42C43D89C26FA69E2C45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2DD34-87CD-4AED-8F1A-C3DD424D56ED}"/>
      </w:docPartPr>
      <w:docPartBody>
        <w:p w:rsidR="00186F69" w:rsidRDefault="0049196F" w:rsidP="0049196F">
          <w:pPr>
            <w:pStyle w:val="7F4321CEB42C43D89C26FA69E2C457289"/>
          </w:pPr>
          <w:r w:rsidRPr="00820FC6">
            <w:rPr>
              <w:rStyle w:val="PlaceholderChar"/>
            </w:rPr>
            <w:t>Authorised signatory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Pro Medium">
    <w:altName w:val="Calibri"/>
    <w:panose1 w:val="020B0602020104020203"/>
    <w:charset w:val="00"/>
    <w:family w:val="swiss"/>
    <w:pitch w:val="variable"/>
    <w:sig w:usb0="A00000AF" w:usb1="5000205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ill Sans">
    <w:altName w:val="Times New Roman"/>
    <w:charset w:val="00"/>
    <w:family w:val="auto"/>
    <w:pitch w:val="default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Gill Sans MT Pro Heavy">
    <w:panose1 w:val="020B0902020104020203"/>
    <w:charset w:val="00"/>
    <w:family w:val="swiss"/>
    <w:notTrueType/>
    <w:pitch w:val="variable"/>
    <w:sig w:usb0="A00000AF" w:usb1="5000205A" w:usb2="00000000" w:usb3="00000000" w:csb0="0000009B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B71"/>
    <w:rsid w:val="000253BD"/>
    <w:rsid w:val="00082E2B"/>
    <w:rsid w:val="001122DA"/>
    <w:rsid w:val="001317BD"/>
    <w:rsid w:val="00134690"/>
    <w:rsid w:val="00186F69"/>
    <w:rsid w:val="00207186"/>
    <w:rsid w:val="0026469D"/>
    <w:rsid w:val="002722A8"/>
    <w:rsid w:val="00440D99"/>
    <w:rsid w:val="0049196F"/>
    <w:rsid w:val="00577AB0"/>
    <w:rsid w:val="005A2200"/>
    <w:rsid w:val="005D39A2"/>
    <w:rsid w:val="00611956"/>
    <w:rsid w:val="00636346"/>
    <w:rsid w:val="00644C9B"/>
    <w:rsid w:val="006C37F5"/>
    <w:rsid w:val="00794F15"/>
    <w:rsid w:val="0080243A"/>
    <w:rsid w:val="00805B41"/>
    <w:rsid w:val="00810BCA"/>
    <w:rsid w:val="009460EA"/>
    <w:rsid w:val="009B3C47"/>
    <w:rsid w:val="00A2648B"/>
    <w:rsid w:val="00B67DF4"/>
    <w:rsid w:val="00B71840"/>
    <w:rsid w:val="00BA197A"/>
    <w:rsid w:val="00C50B70"/>
    <w:rsid w:val="00C54431"/>
    <w:rsid w:val="00D63232"/>
    <w:rsid w:val="00D64B71"/>
    <w:rsid w:val="00DB5675"/>
    <w:rsid w:val="00E64B41"/>
    <w:rsid w:val="00E652FC"/>
    <w:rsid w:val="00EC1001"/>
    <w:rsid w:val="00F31FCC"/>
    <w:rsid w:val="00F6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196F"/>
    <w:rPr>
      <w:color w:val="666666"/>
    </w:rPr>
  </w:style>
  <w:style w:type="paragraph" w:styleId="Footer">
    <w:name w:val="footer"/>
    <w:basedOn w:val="Normal"/>
    <w:link w:val="FooterChar"/>
    <w:uiPriority w:val="99"/>
    <w:unhideWhenUsed/>
    <w:rsid w:val="00186F69"/>
    <w:pPr>
      <w:tabs>
        <w:tab w:val="center" w:pos="4320"/>
        <w:tab w:val="right" w:pos="8640"/>
      </w:tabs>
      <w:spacing w:after="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186F69"/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styleId="ListParagraph">
    <w:name w:val="List Paragraph"/>
    <w:basedOn w:val="Normal"/>
    <w:uiPriority w:val="34"/>
    <w:qFormat/>
    <w:rsid w:val="00D64B71"/>
    <w:pPr>
      <w:spacing w:after="200" w:line="240" w:lineRule="auto"/>
      <w:ind w:left="720"/>
      <w:contextualSpacing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346"/>
    <w:pPr>
      <w:spacing w:after="0" w:line="240" w:lineRule="auto"/>
    </w:pPr>
    <w:rPr>
      <w:rFonts w:ascii="Tahoma" w:hAnsi="Tahoma" w:cs="Tahoma"/>
      <w:kern w:val="0"/>
      <w:sz w:val="16"/>
      <w:szCs w:val="16"/>
      <w:lang w:eastAsia="ja-JP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346"/>
    <w:rPr>
      <w:rFonts w:ascii="Tahoma" w:hAnsi="Tahoma" w:cs="Tahoma"/>
      <w:kern w:val="0"/>
      <w:sz w:val="16"/>
      <w:szCs w:val="16"/>
      <w:lang w:eastAsia="ja-JP"/>
      <w14:ligatures w14:val="none"/>
    </w:rPr>
  </w:style>
  <w:style w:type="paragraph" w:customStyle="1" w:styleId="Placeholder">
    <w:name w:val="Placeholder"/>
    <w:basedOn w:val="Normal"/>
    <w:link w:val="PlaceholderChar"/>
    <w:qFormat/>
    <w:rsid w:val="0049196F"/>
    <w:pPr>
      <w:spacing w:after="0" w:line="240" w:lineRule="auto"/>
    </w:pPr>
    <w:rPr>
      <w:rFonts w:ascii="Open Sans" w:hAnsi="Open Sans" w:cs="Open Sans"/>
      <w:color w:val="595959" w:themeColor="text1" w:themeTint="A6"/>
      <w:kern w:val="0"/>
      <w:sz w:val="18"/>
      <w:szCs w:val="20"/>
      <w:lang w:eastAsia="ja-JP"/>
      <w14:ligatures w14:val="none"/>
    </w:rPr>
  </w:style>
  <w:style w:type="character" w:customStyle="1" w:styleId="PlaceholderChar">
    <w:name w:val="Placeholder Char"/>
    <w:basedOn w:val="DefaultParagraphFont"/>
    <w:link w:val="Placeholder"/>
    <w:rsid w:val="0049196F"/>
    <w:rPr>
      <w:rFonts w:ascii="Open Sans" w:hAnsi="Open Sans" w:cs="Open Sans"/>
      <w:color w:val="595959" w:themeColor="text1" w:themeTint="A6"/>
      <w:kern w:val="0"/>
      <w:sz w:val="18"/>
      <w:szCs w:val="20"/>
      <w:lang w:eastAsia="ja-JP"/>
      <w14:ligatures w14:val="none"/>
    </w:rPr>
  </w:style>
  <w:style w:type="paragraph" w:customStyle="1" w:styleId="BF3E789E0B1C44FF8394F1FA772F1E618">
    <w:name w:val="BF3E789E0B1C44FF8394F1FA772F1E61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77A63EA88AC4CE789FCC84BF9BD0F558">
    <w:name w:val="A77A63EA88AC4CE789FCC84BF9BD0F55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D23217EE0C545ABB8DBB0BD4623D7A78">
    <w:name w:val="DD23217EE0C545ABB8DBB0BD4623D7A7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E45CBB069C10415AA510EC648E7430C38">
    <w:name w:val="E45CBB069C10415AA510EC648E7430C3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3ED3E11EDFD2407A9C463BBDE47ECA9A8">
    <w:name w:val="3ED3E11EDFD2407A9C463BBDE47ECA9A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D9442659008647458DD469C2C5E8CFFD7">
    <w:name w:val="D9442659008647458DD469C2C5E8CFFD7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AB5F8643F798420B92818D6D2F26164B8">
    <w:name w:val="AB5F8643F798420B92818D6D2F26164B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0DFDB54867A54F0EA2F11E250FCCB4788">
    <w:name w:val="0DFDB54867A54F0EA2F11E250FCCB478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1568FD159D604F828AFF7FA14CF221088">
    <w:name w:val="1568FD159D604F828AFF7FA14CF22108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F1A85FE4BD344C2AA0EA29FB7CE6248D8">
    <w:name w:val="F1A85FE4BD344C2AA0EA29FB7CE6248D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4AB887F55B0C44C8BEE807BE9F4B52A18">
    <w:name w:val="4AB887F55B0C44C8BEE807BE9F4B52A18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0A3516D4D104DADB908D0DF6B1711A09">
    <w:name w:val="60A3516D4D104DADB908D0DF6B1711A09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611FC0D73F7E43B4BE98EBF37DE6DCE89">
    <w:name w:val="611FC0D73F7E43B4BE98EBF37DE6DCE89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  <w:style w:type="paragraph" w:customStyle="1" w:styleId="7F4321CEB42C43D89C26FA69E2C457289">
    <w:name w:val="7F4321CEB42C43D89C26FA69E2C457289"/>
    <w:rsid w:val="0049196F"/>
    <w:pPr>
      <w:spacing w:after="200" w:line="240" w:lineRule="auto"/>
    </w:pPr>
    <w:rPr>
      <w:rFonts w:ascii="Gill Sans MT Pro Medium" w:hAnsi="Gill Sans MT Pro Medium"/>
      <w:kern w:val="0"/>
      <w:sz w:val="22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E8FB89-6627-4A50-985C-384B78BA4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316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CAA Form 21 Issue 5</vt:lpstr>
    </vt:vector>
  </TitlesOfParts>
  <Company>CAA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CAA Form 21 Issue 4,15-Jan-58</dc:title>
  <dc:creator>Abdulla Mohamed</dc:creator>
  <cp:lastModifiedBy>Nabeel Mohamed Abdulla</cp:lastModifiedBy>
  <cp:revision>76</cp:revision>
  <cp:lastPrinted>2025-03-18T07:23:00Z</cp:lastPrinted>
  <dcterms:created xsi:type="dcterms:W3CDTF">2025-03-11T07:56:00Z</dcterms:created>
  <dcterms:modified xsi:type="dcterms:W3CDTF">2025-04-30T03:52:00Z</dcterms:modified>
</cp:coreProperties>
</file>